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8BDF2" w14:textId="04F7C035" w:rsidR="00226C5B" w:rsidRPr="00226C5B" w:rsidRDefault="00AE39D8" w:rsidP="00326102">
      <w:pPr>
        <w:pStyle w:val="VCAADocumentsubtitle"/>
      </w:pPr>
      <w:r>
        <w:t>Preparing for</w:t>
      </w:r>
      <w:r w:rsidR="00226C5B" w:rsidRPr="00C83199">
        <w:t xml:space="preserve"> bushfires</w:t>
      </w:r>
    </w:p>
    <w:p w14:paraId="6C772062" w14:textId="77777777" w:rsidR="00E87285" w:rsidRPr="00C83199" w:rsidRDefault="00E87285" w:rsidP="00E87285">
      <w:pPr>
        <w:pStyle w:val="VCAAHeading1"/>
      </w:pPr>
      <w:r>
        <w:t>Lesson: Bushfire survival plans</w:t>
      </w:r>
    </w:p>
    <w:p w14:paraId="312250B4" w14:textId="3A7122E9" w:rsidR="00E87285" w:rsidRDefault="00C97A32" w:rsidP="00E87285">
      <w:pPr>
        <w:pStyle w:val="VCAAHeading2"/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21552528" wp14:editId="36614B9B">
            <wp:simplePos x="0" y="0"/>
            <wp:positionH relativeFrom="column">
              <wp:posOffset>3984172</wp:posOffset>
            </wp:positionH>
            <wp:positionV relativeFrom="paragraph">
              <wp:posOffset>139065</wp:posOffset>
            </wp:positionV>
            <wp:extent cx="2402205" cy="1694815"/>
            <wp:effectExtent l="0" t="0" r="0" b="635"/>
            <wp:wrapSquare wrapText="bothSides"/>
            <wp:docPr id="1" name="Picture 1" descr="Family gathering up leaves from the ground in their 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85">
        <w:t>Overview</w:t>
      </w:r>
      <w:bookmarkStart w:id="0" w:name="_GoBack"/>
      <w:bookmarkEnd w:id="0"/>
    </w:p>
    <w:p w14:paraId="0C7EE209" w14:textId="77777777" w:rsidR="00E87285" w:rsidRPr="00AD3B69" w:rsidRDefault="00E87285" w:rsidP="00E87285">
      <w:pPr>
        <w:pStyle w:val="VCAAbody"/>
      </w:pPr>
      <w:r>
        <w:rPr>
          <w:b/>
        </w:rPr>
        <w:t>Curriculum</w:t>
      </w:r>
      <w:r w:rsidRPr="00226C5B">
        <w:rPr>
          <w:b/>
        </w:rPr>
        <w:t xml:space="preserve"> levels:</w:t>
      </w:r>
      <w:r>
        <w:t xml:space="preserve"> 7 and 8</w:t>
      </w:r>
    </w:p>
    <w:p w14:paraId="7AB2222C" w14:textId="77777777" w:rsidR="00E87285" w:rsidRPr="00226C5B" w:rsidRDefault="00E87285" w:rsidP="00E87285">
      <w:pPr>
        <w:pStyle w:val="VCAAbody"/>
      </w:pPr>
      <w:r w:rsidRPr="00860259">
        <w:rPr>
          <w:b/>
          <w:lang w:val="en-AU"/>
        </w:rPr>
        <w:t>Time:</w:t>
      </w:r>
      <w:r>
        <w:rPr>
          <w:lang w:val="en-AU"/>
        </w:rPr>
        <w:t xml:space="preserve"> 50 minutes (approximately) × 2</w:t>
      </w:r>
    </w:p>
    <w:p w14:paraId="1ED5E6F3" w14:textId="77777777" w:rsidR="00E87285" w:rsidRPr="00860259" w:rsidRDefault="00E87285" w:rsidP="00E87285">
      <w:pPr>
        <w:pStyle w:val="VCAAbody"/>
        <w:spacing w:before="0"/>
        <w:rPr>
          <w:b/>
          <w:lang w:val="en-AU"/>
        </w:rPr>
      </w:pPr>
      <w:r>
        <w:rPr>
          <w:b/>
          <w:lang w:val="en-AU"/>
        </w:rPr>
        <w:t>Links to the Victorian Curriculum F–10</w:t>
      </w:r>
      <w:r w:rsidRPr="00860259">
        <w:rPr>
          <w:b/>
          <w:lang w:val="en-AU"/>
        </w:rPr>
        <w:t xml:space="preserve">: </w:t>
      </w:r>
    </w:p>
    <w:p w14:paraId="0F09C096" w14:textId="77777777" w:rsidR="00E87285" w:rsidRDefault="00E87285" w:rsidP="00E87285">
      <w:pPr>
        <w:pStyle w:val="VCAAbody"/>
      </w:pPr>
      <w:r w:rsidRPr="006B19D1">
        <w:t>Geography</w:t>
      </w:r>
      <w:r>
        <w:t>, Levels 7 and 8</w:t>
      </w:r>
    </w:p>
    <w:p w14:paraId="042DF8D6" w14:textId="77777777" w:rsidR="00E87285" w:rsidRPr="006B19D1" w:rsidRDefault="00E87285" w:rsidP="00E87285">
      <w:pPr>
        <w:pStyle w:val="VCAAcontentdescription"/>
      </w:pPr>
      <w:r w:rsidRPr="006B19D1">
        <w:t>Geographical Concepts and Skills</w:t>
      </w:r>
    </w:p>
    <w:p w14:paraId="72AFE203" w14:textId="77777777" w:rsidR="00E87285" w:rsidRPr="006B19D1" w:rsidRDefault="00E87285" w:rsidP="00E87285">
      <w:pPr>
        <w:pStyle w:val="VCAAcontentdescription"/>
      </w:pPr>
      <w:r w:rsidRPr="006B19D1">
        <w:t>Collect and record relevant geographical data and information from useful primary and secondary sources, using ethical protocols</w:t>
      </w:r>
      <w:r>
        <w:t xml:space="preserve"> </w:t>
      </w:r>
      <w:hyperlink r:id="rId12" w:tooltip="View elaborations and additional details of VCGGC102" w:history="1">
        <w:r w:rsidRPr="006B19D1">
          <w:rPr>
            <w:rStyle w:val="Hyperlink"/>
            <w:color w:val="auto"/>
            <w:u w:val="none"/>
          </w:rPr>
          <w:t>(</w:t>
        </w:r>
        <w:r w:rsidRPr="006B19D1">
          <w:rPr>
            <w:rStyle w:val="Hyperlink"/>
          </w:rPr>
          <w:t>VCGGC102</w:t>
        </w:r>
        <w:r w:rsidRPr="006B19D1">
          <w:rPr>
            <w:rStyle w:val="Hyperlink"/>
            <w:color w:val="auto"/>
            <w:u w:val="none"/>
          </w:rPr>
          <w:t>)</w:t>
        </w:r>
      </w:hyperlink>
    </w:p>
    <w:p w14:paraId="607E76BD" w14:textId="77777777" w:rsidR="00E87285" w:rsidRPr="006B19D1" w:rsidRDefault="00E87285" w:rsidP="00E87285">
      <w:pPr>
        <w:pStyle w:val="VCAAcontentdescription"/>
      </w:pPr>
      <w:r w:rsidRPr="006B19D1">
        <w:t xml:space="preserve">Geographical Knowledge </w:t>
      </w:r>
    </w:p>
    <w:p w14:paraId="6E9E0EFE" w14:textId="77777777" w:rsidR="00E87285" w:rsidRPr="006B19D1" w:rsidRDefault="00E87285" w:rsidP="00E87285">
      <w:pPr>
        <w:pStyle w:val="VCAAcontentdescription"/>
      </w:pPr>
      <w:r w:rsidRPr="006B19D1">
        <w:t xml:space="preserve">Causes of a geomorphological hazard and its impacts on places and human responses to it to </w:t>
      </w:r>
      <w:proofErr w:type="spellStart"/>
      <w:r w:rsidRPr="006B19D1">
        <w:t>minimise</w:t>
      </w:r>
      <w:proofErr w:type="spellEnd"/>
      <w:r w:rsidRPr="006B19D1">
        <w:t xml:space="preserve"> harmful effects on places in the future </w:t>
      </w:r>
      <w:hyperlink r:id="rId13" w:tooltip="View elaborations and additional details of VCGGK121" w:history="1">
        <w:r w:rsidRPr="006B19D1">
          <w:rPr>
            <w:rStyle w:val="Hyperlink"/>
          </w:rPr>
          <w:t>(VCGGK121</w:t>
        </w:r>
        <w:r w:rsidRPr="006B19D1">
          <w:rPr>
            <w:rStyle w:val="Hyperlink"/>
            <w:color w:val="auto"/>
            <w:u w:val="none"/>
          </w:rPr>
          <w:t>)</w:t>
        </w:r>
      </w:hyperlink>
    </w:p>
    <w:p w14:paraId="40B21A6A" w14:textId="77777777" w:rsidR="00E87285" w:rsidRPr="006B19D1" w:rsidRDefault="00E87285" w:rsidP="00E87285">
      <w:pPr>
        <w:pStyle w:val="VCAAbody"/>
      </w:pPr>
      <w:r w:rsidRPr="006B19D1">
        <w:t>Health and Physical Education</w:t>
      </w:r>
      <w:r>
        <w:t>, Levels 7 and 8</w:t>
      </w:r>
    </w:p>
    <w:p w14:paraId="0BAC1CF8" w14:textId="77777777" w:rsidR="00E87285" w:rsidRPr="006B19D1" w:rsidRDefault="00E87285" w:rsidP="00E87285">
      <w:pPr>
        <w:pStyle w:val="VCAAcontentdescription"/>
      </w:pPr>
      <w:r w:rsidRPr="006B19D1">
        <w:t>Personal, Social and Community Health</w:t>
      </w:r>
    </w:p>
    <w:p w14:paraId="64DFFC01" w14:textId="77777777" w:rsidR="00E87285" w:rsidRPr="006B19D1" w:rsidRDefault="00E87285" w:rsidP="00E87285">
      <w:pPr>
        <w:pStyle w:val="VCAAcontentdescription"/>
      </w:pPr>
      <w:r w:rsidRPr="006B19D1">
        <w:t>Plan and use strategies and resources to enhance the health, safety and wellbeing of their communities </w:t>
      </w:r>
      <w:hyperlink r:id="rId14" w:tooltip="View elaborations and additional details of VCHPEP130" w:history="1">
        <w:r w:rsidRPr="006B19D1">
          <w:rPr>
            <w:rStyle w:val="Hyperlink"/>
            <w:color w:val="auto"/>
            <w:u w:val="none"/>
          </w:rPr>
          <w:t>(</w:t>
        </w:r>
        <w:r w:rsidRPr="006B19D1">
          <w:rPr>
            <w:rStyle w:val="Hyperlink"/>
          </w:rPr>
          <w:t>VCHPEP130</w:t>
        </w:r>
        <w:r w:rsidRPr="006B19D1">
          <w:rPr>
            <w:rStyle w:val="Hyperlink"/>
            <w:color w:val="auto"/>
            <w:u w:val="none"/>
          </w:rPr>
          <w:t>)</w:t>
        </w:r>
      </w:hyperlink>
    </w:p>
    <w:p w14:paraId="7FD3AF1E" w14:textId="77777777" w:rsidR="00E87285" w:rsidRPr="00226C5B" w:rsidRDefault="00E87285" w:rsidP="00E87285">
      <w:pPr>
        <w:pStyle w:val="VCAAbody"/>
        <w:rPr>
          <w:b/>
        </w:rPr>
      </w:pPr>
      <w:r w:rsidRPr="00226C5B">
        <w:rPr>
          <w:b/>
        </w:rPr>
        <w:t xml:space="preserve">Learning intention: </w:t>
      </w:r>
    </w:p>
    <w:p w14:paraId="76F1FC4B" w14:textId="77777777" w:rsidR="00E87285" w:rsidRDefault="00E87285" w:rsidP="00E87285">
      <w:pPr>
        <w:pStyle w:val="VCAAbody"/>
      </w:pPr>
      <w:r>
        <w:t>Students learn that r</w:t>
      </w:r>
      <w:r w:rsidRPr="000A3EEA">
        <w:t xml:space="preserve">esidents in </w:t>
      </w:r>
      <w:r>
        <w:t xml:space="preserve">high fire-risk </w:t>
      </w:r>
      <w:r w:rsidRPr="000A3EEA">
        <w:t xml:space="preserve">areas </w:t>
      </w:r>
      <w:r>
        <w:t>across</w:t>
      </w:r>
      <w:r w:rsidRPr="000A3EEA">
        <w:t xml:space="preserve"> Victoria should develop a bushfire survival plan as an essential part of preparing for</w:t>
      </w:r>
      <w:r>
        <w:t xml:space="preserve"> the </w:t>
      </w:r>
      <w:r w:rsidRPr="000A3EEA">
        <w:t>bushfire</w:t>
      </w:r>
      <w:r>
        <w:t xml:space="preserve"> </w:t>
      </w:r>
      <w:r w:rsidRPr="000A3EEA">
        <w:t>s</w:t>
      </w:r>
      <w:r>
        <w:t>eason</w:t>
      </w:r>
      <w:r w:rsidRPr="000A3EEA">
        <w:t>.</w:t>
      </w:r>
    </w:p>
    <w:p w14:paraId="3C68C6C0" w14:textId="77777777" w:rsidR="00E87285" w:rsidRPr="00226C5B" w:rsidRDefault="00E87285" w:rsidP="00E87285">
      <w:pPr>
        <w:pStyle w:val="VCAAbody"/>
        <w:rPr>
          <w:b/>
        </w:rPr>
      </w:pPr>
      <w:r w:rsidRPr="00226C5B">
        <w:rPr>
          <w:b/>
        </w:rPr>
        <w:t xml:space="preserve">Suggested resources: </w:t>
      </w:r>
    </w:p>
    <w:p w14:paraId="1A9D972F" w14:textId="77777777" w:rsidR="00E87285" w:rsidRDefault="00E87285" w:rsidP="00E87285">
      <w:pPr>
        <w:pStyle w:val="VCAAbullet"/>
        <w:spacing w:before="120" w:after="120"/>
        <w:ind w:left="360" w:hanging="360"/>
      </w:pPr>
      <w:r>
        <w:t>Interactive whiteboard</w:t>
      </w:r>
    </w:p>
    <w:p w14:paraId="2ABD9AFA" w14:textId="77777777" w:rsidR="00E87285" w:rsidRPr="00226C5B" w:rsidRDefault="00E87285" w:rsidP="00E87285">
      <w:pPr>
        <w:pStyle w:val="VCAAbullet"/>
        <w:spacing w:before="120" w:after="120"/>
        <w:ind w:left="360" w:hanging="360"/>
      </w:pPr>
      <w:r w:rsidRPr="00E8065E">
        <w:t xml:space="preserve">Online resources such as the linked resources listed </w:t>
      </w:r>
      <w:r>
        <w:t>below</w:t>
      </w:r>
    </w:p>
    <w:p w14:paraId="46EF2570" w14:textId="77777777" w:rsidR="00E87285" w:rsidRDefault="00E87285" w:rsidP="00E87285">
      <w:pPr>
        <w:pStyle w:val="VCAAbullet"/>
        <w:numPr>
          <w:ilvl w:val="0"/>
          <w:numId w:val="0"/>
        </w:numPr>
        <w:rPr>
          <w:lang w:val="en-AU"/>
        </w:rPr>
      </w:pPr>
    </w:p>
    <w:p w14:paraId="5F7C1180" w14:textId="77777777" w:rsidR="00E87285" w:rsidRDefault="00E87285" w:rsidP="00E87285">
      <w:pPr>
        <w:rPr>
          <w:rFonts w:ascii="Arial Narrow" w:hAnsi="Arial Narrow" w:cstheme="majorHAnsi"/>
          <w:b/>
          <w:sz w:val="28"/>
          <w:szCs w:val="28"/>
        </w:rPr>
      </w:pPr>
      <w:r>
        <w:br w:type="page"/>
      </w:r>
    </w:p>
    <w:p w14:paraId="35B85735" w14:textId="77777777" w:rsidR="00E87285" w:rsidRPr="00860259" w:rsidRDefault="00E87285" w:rsidP="00E87285">
      <w:pPr>
        <w:pStyle w:val="VCAAHeading1"/>
      </w:pPr>
      <w:r w:rsidRPr="00860259">
        <w:lastRenderedPageBreak/>
        <w:t>Activities</w:t>
      </w:r>
    </w:p>
    <w:p w14:paraId="7BF661D2" w14:textId="77777777" w:rsidR="00E87285" w:rsidRPr="00574E25" w:rsidRDefault="00E87285" w:rsidP="00E87285">
      <w:pPr>
        <w:pStyle w:val="VCAAHeading2"/>
      </w:pPr>
      <w:r w:rsidRPr="00860259">
        <w:t>Starting</w:t>
      </w:r>
    </w:p>
    <w:p w14:paraId="36139FC3" w14:textId="77777777" w:rsidR="00E87285" w:rsidRPr="00226C5B" w:rsidRDefault="00E87285" w:rsidP="00E87285">
      <w:pPr>
        <w:pStyle w:val="VCAAbody"/>
      </w:pPr>
      <w:r w:rsidRPr="000A3EEA">
        <w:rPr>
          <w:lang w:val="en-AU"/>
        </w:rPr>
        <w:t>Begin with a general discussion about what a bushfire survival plan is and who should have one. In this context, pose the question</w:t>
      </w:r>
      <w:r>
        <w:rPr>
          <w:lang w:val="en-AU"/>
        </w:rPr>
        <w:t>,</w:t>
      </w:r>
      <w:r w:rsidRPr="000A3EEA">
        <w:rPr>
          <w:lang w:val="en-AU"/>
        </w:rPr>
        <w:t xml:space="preserve"> </w:t>
      </w:r>
      <w:r>
        <w:rPr>
          <w:lang w:val="en-AU"/>
        </w:rPr>
        <w:t>‘</w:t>
      </w:r>
      <w:r w:rsidRPr="000A3EEA">
        <w:rPr>
          <w:lang w:val="en-AU"/>
        </w:rPr>
        <w:t xml:space="preserve">Who is responsible for our safety </w:t>
      </w:r>
      <w:r>
        <w:rPr>
          <w:lang w:val="en-AU"/>
        </w:rPr>
        <w:t>on days of high bushfire risk</w:t>
      </w:r>
      <w:r w:rsidRPr="000A3EEA">
        <w:rPr>
          <w:lang w:val="en-AU"/>
        </w:rPr>
        <w:t>?</w:t>
      </w:r>
      <w:r>
        <w:rPr>
          <w:lang w:val="en-AU"/>
        </w:rPr>
        <w:t>’</w:t>
      </w:r>
    </w:p>
    <w:p w14:paraId="29E4DA07" w14:textId="77777777" w:rsidR="00E87285" w:rsidRPr="00860259" w:rsidRDefault="00E87285" w:rsidP="00E87285">
      <w:pPr>
        <w:pStyle w:val="VCAAHeading2"/>
      </w:pPr>
      <w:r w:rsidRPr="00860259">
        <w:t>Exploring</w:t>
      </w:r>
    </w:p>
    <w:p w14:paraId="4B8CFE62" w14:textId="77777777" w:rsidR="00E87285" w:rsidRPr="002E0910" w:rsidRDefault="00E87285" w:rsidP="00E87285">
      <w:pPr>
        <w:pStyle w:val="VCAAbody"/>
      </w:pPr>
      <w:r>
        <w:t xml:space="preserve">Using an interactive whiteboard, show students the Context of the </w:t>
      </w:r>
      <w:hyperlink r:id="rId15" w:history="1">
        <w:r w:rsidRPr="00AC6D5B">
          <w:rPr>
            <w:rStyle w:val="Hyperlink"/>
          </w:rPr>
          <w:t>Bushfire Safety Policy Framework</w:t>
        </w:r>
      </w:hyperlink>
      <w:r>
        <w:t>, which is on page 5. (Alternatively, this may be printed out.)</w:t>
      </w:r>
    </w:p>
    <w:p w14:paraId="7B07C625" w14:textId="77777777" w:rsidR="00E87285" w:rsidRDefault="00E87285" w:rsidP="00E87285">
      <w:pPr>
        <w:pStyle w:val="VCAAbody"/>
      </w:pPr>
      <w:r>
        <w:t xml:space="preserve">Explain to students that this policy was revised in light of further experiences of bushfires, most recently in 2018. </w:t>
      </w:r>
    </w:p>
    <w:p w14:paraId="744983C2" w14:textId="77777777" w:rsidR="00E87285" w:rsidRDefault="00E87285" w:rsidP="00E87285">
      <w:pPr>
        <w:pStyle w:val="VCAAbody"/>
      </w:pPr>
      <w:r>
        <w:t>In relation to bushfire safety, what does the document say about the responsibilities of the following:</w:t>
      </w:r>
    </w:p>
    <w:p w14:paraId="43508F4E" w14:textId="77777777" w:rsidR="00E87285" w:rsidRPr="0018769F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18769F">
        <w:rPr>
          <w:rFonts w:eastAsia="Calibri"/>
        </w:rPr>
        <w:t>the government</w:t>
      </w:r>
    </w:p>
    <w:p w14:paraId="0496777C" w14:textId="77777777" w:rsidR="00E87285" w:rsidRPr="0018769F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>
        <w:rPr>
          <w:rFonts w:eastAsia="Calibri"/>
        </w:rPr>
        <w:t>individuals</w:t>
      </w:r>
      <w:r w:rsidRPr="0018769F">
        <w:rPr>
          <w:rFonts w:eastAsia="Calibri"/>
        </w:rPr>
        <w:t xml:space="preserve"> who live in bushfire</w:t>
      </w:r>
      <w:r>
        <w:rPr>
          <w:rFonts w:eastAsia="Calibri"/>
        </w:rPr>
        <w:t>-</w:t>
      </w:r>
      <w:r w:rsidRPr="0018769F">
        <w:rPr>
          <w:rFonts w:eastAsia="Calibri"/>
        </w:rPr>
        <w:t>prone areas</w:t>
      </w:r>
    </w:p>
    <w:p w14:paraId="1B7282DA" w14:textId="77777777" w:rsidR="00E87285" w:rsidRPr="0018769F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18769F">
        <w:rPr>
          <w:rFonts w:eastAsia="Calibri"/>
        </w:rPr>
        <w:t>all Victorians?</w:t>
      </w:r>
    </w:p>
    <w:p w14:paraId="13129E85" w14:textId="77777777" w:rsidR="00E87285" w:rsidRPr="000A3EEA" w:rsidRDefault="00E87285" w:rsidP="00E87285">
      <w:pPr>
        <w:pStyle w:val="VCAAbody"/>
      </w:pPr>
      <w:r w:rsidRPr="000A3EEA">
        <w:t>Explain that a bushfire survival plan is designed to help individuals take responsibility for their own safety and to decide on their contingency options.</w:t>
      </w:r>
    </w:p>
    <w:p w14:paraId="4C580612" w14:textId="77777777" w:rsidR="00E87285" w:rsidRPr="000A3EEA" w:rsidRDefault="00E87285" w:rsidP="00E87285">
      <w:pPr>
        <w:pStyle w:val="VCAAbody"/>
      </w:pPr>
      <w:r w:rsidRPr="0018769F">
        <w:t xml:space="preserve">Using an interactive whiteboard or large computer display, </w:t>
      </w:r>
      <w:r w:rsidRPr="00F355F1">
        <w:t>read the </w:t>
      </w:r>
      <w:r>
        <w:t>‘</w:t>
      </w:r>
      <w:r w:rsidRPr="00F355F1">
        <w:t>Am I at Risk?</w:t>
      </w:r>
      <w:r>
        <w:t>’</w:t>
      </w:r>
      <w:r w:rsidRPr="00F355F1">
        <w:t> sec</w:t>
      </w:r>
      <w:r w:rsidRPr="000A3EEA">
        <w:t>tion of the CFA</w:t>
      </w:r>
      <w:r>
        <w:t>’</w:t>
      </w:r>
      <w:r w:rsidRPr="000A3EEA">
        <w:t xml:space="preserve">s </w:t>
      </w:r>
      <w:hyperlink r:id="rId16" w:history="1">
        <w:r w:rsidRPr="00F355F1">
          <w:rPr>
            <w:rStyle w:val="Hyperlink"/>
          </w:rPr>
          <w:t>Fire Ready Kit</w:t>
        </w:r>
      </w:hyperlink>
      <w:r w:rsidRPr="000A3EEA">
        <w:t xml:space="preserve"> to </w:t>
      </w:r>
      <w:proofErr w:type="spellStart"/>
      <w:r w:rsidRPr="000A3EEA">
        <w:t>emphasise</w:t>
      </w:r>
      <w:proofErr w:type="spellEnd"/>
      <w:r w:rsidRPr="000A3EEA">
        <w:t xml:space="preserve"> that all sorts of houses in all sorts of environments are vulnerable to bushfires.</w:t>
      </w:r>
    </w:p>
    <w:p w14:paraId="67EDAB64" w14:textId="77777777" w:rsidR="00E87285" w:rsidRPr="000A3EEA" w:rsidRDefault="00E87285" w:rsidP="00E87285">
      <w:pPr>
        <w:pStyle w:val="VCAAbody"/>
      </w:pPr>
      <w:r w:rsidRPr="000A3EEA">
        <w:t>Discuss the concept of a bushfire survival plan in more detail. Point out that the CFA</w:t>
      </w:r>
      <w:r>
        <w:t>’</w:t>
      </w:r>
      <w:r w:rsidRPr="000A3EEA">
        <w:t xml:space="preserve">s </w:t>
      </w:r>
      <w:hyperlink r:id="rId17" w:history="1">
        <w:r w:rsidRPr="005D713F">
          <w:rPr>
            <w:rStyle w:val="Hyperlink"/>
          </w:rPr>
          <w:t>Fire Ready Kit</w:t>
        </w:r>
      </w:hyperlink>
      <w:r w:rsidRPr="000A3EEA">
        <w:t xml:space="preserve"> identifies phases </w:t>
      </w:r>
      <w:r>
        <w:t>of</w:t>
      </w:r>
      <w:r w:rsidRPr="000A3EEA">
        <w:t xml:space="preserve"> planning for people who live in bushfire-prone areas. These planning phases include:</w:t>
      </w:r>
    </w:p>
    <w:p w14:paraId="23D506C7" w14:textId="77777777" w:rsidR="00E87285" w:rsidRPr="000A3EEA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>
        <w:rPr>
          <w:rFonts w:eastAsia="Calibri"/>
        </w:rPr>
        <w:t>actions leading up to</w:t>
      </w:r>
      <w:r w:rsidRPr="000A3EEA">
        <w:rPr>
          <w:rFonts w:eastAsia="Calibri"/>
        </w:rPr>
        <w:t xml:space="preserve"> bushfire season</w:t>
      </w:r>
    </w:p>
    <w:p w14:paraId="3E71C5E7" w14:textId="77777777" w:rsidR="00E87285" w:rsidRPr="000A3EEA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0A3EEA">
        <w:rPr>
          <w:rFonts w:eastAsia="Calibri"/>
        </w:rPr>
        <w:t>actions during bushfire season</w:t>
      </w:r>
    </w:p>
    <w:p w14:paraId="2DC1FEF1" w14:textId="77777777" w:rsidR="00E87285" w:rsidRPr="000A3EEA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>
        <w:rPr>
          <w:rFonts w:eastAsia="Calibri"/>
        </w:rPr>
        <w:t>actions on fire-risk</w:t>
      </w:r>
      <w:r w:rsidRPr="000A3EEA">
        <w:rPr>
          <w:rFonts w:eastAsia="Calibri"/>
        </w:rPr>
        <w:t xml:space="preserve"> days</w:t>
      </w:r>
    </w:p>
    <w:p w14:paraId="065E3D18" w14:textId="77777777" w:rsidR="00E87285" w:rsidRPr="000A3EEA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0A3EEA">
        <w:rPr>
          <w:rFonts w:eastAsia="Calibri"/>
        </w:rPr>
        <w:t>actions to put in place as a backup if things don</w:t>
      </w:r>
      <w:r>
        <w:rPr>
          <w:rFonts w:eastAsia="Calibri"/>
        </w:rPr>
        <w:t>’</w:t>
      </w:r>
      <w:r w:rsidRPr="000A3EEA">
        <w:rPr>
          <w:rFonts w:eastAsia="Calibri"/>
        </w:rPr>
        <w:t>t go to plan.</w:t>
      </w:r>
    </w:p>
    <w:p w14:paraId="685A7784" w14:textId="77777777" w:rsidR="00E87285" w:rsidRPr="000A3EEA" w:rsidRDefault="00E87285" w:rsidP="00E87285">
      <w:pPr>
        <w:pStyle w:val="VCAAbody"/>
      </w:pPr>
      <w:r w:rsidRPr="000A3EEA">
        <w:t xml:space="preserve">Ask students why the CFA has supplied a planning kit rather than a definite set of instructions. Refer students to the situations described in the </w:t>
      </w:r>
      <w:r>
        <w:t>‘</w:t>
      </w:r>
      <w:r w:rsidRPr="005D713F">
        <w:t xml:space="preserve">Am I at </w:t>
      </w:r>
      <w:r>
        <w:t>R</w:t>
      </w:r>
      <w:r w:rsidRPr="005D713F">
        <w:t>isk?</w:t>
      </w:r>
      <w:r>
        <w:t>’</w:t>
      </w:r>
      <w:r w:rsidRPr="005D713F">
        <w:t xml:space="preserve"> section</w:t>
      </w:r>
      <w:r w:rsidRPr="000A3EEA">
        <w:t xml:space="preserve"> of the </w:t>
      </w:r>
      <w:hyperlink r:id="rId18" w:history="1">
        <w:r w:rsidRPr="005D713F">
          <w:rPr>
            <w:rStyle w:val="Hyperlink"/>
          </w:rPr>
          <w:t>Fire Ready Kit</w:t>
        </w:r>
      </w:hyperlink>
      <w:r w:rsidRPr="000A3EEA">
        <w:t xml:space="preserve"> to </w:t>
      </w:r>
      <w:proofErr w:type="spellStart"/>
      <w:r w:rsidRPr="000A3EEA">
        <w:t>emphasise</w:t>
      </w:r>
      <w:proofErr w:type="spellEnd"/>
      <w:r w:rsidRPr="000A3EEA">
        <w:t xml:space="preserve"> that bushfire survival plans need to be specific to particular locations and specific circumstances. Plans need to take the following into account:</w:t>
      </w:r>
    </w:p>
    <w:p w14:paraId="71A7ECD3" w14:textId="77777777" w:rsidR="00E87285" w:rsidRPr="00CE43C7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0A3EEA">
        <w:rPr>
          <w:rFonts w:eastAsia="Calibri"/>
        </w:rPr>
        <w:t xml:space="preserve">local </w:t>
      </w:r>
      <w:r w:rsidRPr="00CE43C7">
        <w:rPr>
          <w:rFonts w:eastAsia="Calibri"/>
        </w:rPr>
        <w:t>vegetation and topography</w:t>
      </w:r>
    </w:p>
    <w:p w14:paraId="52354DBE" w14:textId="77777777" w:rsidR="00E87285" w:rsidRPr="00CE43C7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CE43C7">
        <w:rPr>
          <w:rFonts w:eastAsia="Calibri"/>
        </w:rPr>
        <w:t>local fire weather potential</w:t>
      </w:r>
    </w:p>
    <w:p w14:paraId="61F44BDC" w14:textId="77777777" w:rsidR="00E87285" w:rsidRPr="00CE43C7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CE43C7">
        <w:rPr>
          <w:rFonts w:eastAsia="Calibri"/>
        </w:rPr>
        <w:t>local types of fire events</w:t>
      </w:r>
    </w:p>
    <w:p w14:paraId="740F2EF4" w14:textId="77777777" w:rsidR="00E87285" w:rsidRPr="00CE43C7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CE43C7">
        <w:rPr>
          <w:rFonts w:eastAsia="Calibri"/>
        </w:rPr>
        <w:t>family circumstances and priorities</w:t>
      </w:r>
    </w:p>
    <w:p w14:paraId="05894666" w14:textId="77777777" w:rsidR="00E87285" w:rsidRPr="00CE43C7" w:rsidRDefault="00E87285" w:rsidP="00E87285">
      <w:pPr>
        <w:pStyle w:val="VCAAbullet"/>
        <w:spacing w:before="120" w:after="120"/>
        <w:ind w:left="360" w:hanging="360"/>
        <w:rPr>
          <w:rFonts w:eastAsia="Calibri"/>
        </w:rPr>
      </w:pPr>
      <w:r w:rsidRPr="00CE43C7">
        <w:rPr>
          <w:rFonts w:eastAsia="Calibri"/>
        </w:rPr>
        <w:t>peculiarities of home design, construction and location.</w:t>
      </w:r>
    </w:p>
    <w:p w14:paraId="7E5E5EFD" w14:textId="77777777" w:rsidR="00E87285" w:rsidRPr="00CE43C7" w:rsidRDefault="00E87285" w:rsidP="00E87285">
      <w:pPr>
        <w:pStyle w:val="VCAAbody"/>
        <w:rPr>
          <w:rFonts w:eastAsia="Times New Roman" w:cstheme="minorHAnsi"/>
          <w:b/>
          <w:sz w:val="2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20DC68" wp14:editId="6AB44716">
                <wp:simplePos x="0" y="0"/>
                <wp:positionH relativeFrom="column">
                  <wp:posOffset>249555</wp:posOffset>
                </wp:positionH>
                <wp:positionV relativeFrom="paragraph">
                  <wp:posOffset>601980</wp:posOffset>
                </wp:positionV>
                <wp:extent cx="4245610" cy="2917825"/>
                <wp:effectExtent l="0" t="0" r="0" b="0"/>
                <wp:wrapTopAndBottom/>
                <wp:docPr id="2" name="Group 2" descr="Two adults and two children sitting around a table, preparing their bushfire survival pl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5610" cy="2917825"/>
                          <a:chOff x="0" y="0"/>
                          <a:chExt cx="32099" cy="24098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" cy="23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38" y="21526"/>
                            <a:ext cx="13161" cy="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ED8E5" w14:textId="77777777" w:rsidR="00E87285" w:rsidRPr="00710A4B" w:rsidRDefault="00E87285" w:rsidP="00E872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0DC68" id="Group 2" o:spid="_x0000_s1026" alt="Two adults and two children sitting around a table, preparing their bushfire survival plan" style="position:absolute;margin-left:19.65pt;margin-top:47.4pt;width:334.3pt;height:229.75pt;z-index:251660288;mso-width-relative:margin;mso-height-relative:margin" coordsize="32099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0791;height:2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938;top:21526;width:1316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E3ED8E5" w14:textId="77777777" w:rsidR="00E87285" w:rsidRPr="00710A4B" w:rsidRDefault="00E87285" w:rsidP="00E87285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0A3EEA">
        <w:t>Bushfire survival plans should be prepared in consultation with the whole family. Point out that a major decision to be made in any survival plan is whether people will stay to defend their property or leave early.</w:t>
      </w:r>
    </w:p>
    <w:p w14:paraId="056F0900" w14:textId="77777777" w:rsidR="00E87285" w:rsidRPr="00860259" w:rsidRDefault="00E87285" w:rsidP="00E87285">
      <w:pPr>
        <w:pStyle w:val="VCAAHeading2"/>
      </w:pPr>
      <w:r w:rsidRPr="00860259">
        <w:t>Bringing it together</w:t>
      </w:r>
    </w:p>
    <w:p w14:paraId="0FB8E67F" w14:textId="77777777" w:rsidR="00E87285" w:rsidRDefault="00E87285" w:rsidP="00E87285">
      <w:pPr>
        <w:pStyle w:val="VCAAbody"/>
        <w:rPr>
          <w:noProof/>
        </w:rPr>
      </w:pPr>
      <w:r>
        <w:rPr>
          <w:noProof/>
        </w:rPr>
        <w:t>Students i</w:t>
      </w:r>
      <w:r w:rsidRPr="000A3EEA">
        <w:rPr>
          <w:noProof/>
        </w:rPr>
        <w:t xml:space="preserve">magine that the house </w:t>
      </w:r>
      <w:r>
        <w:rPr>
          <w:noProof/>
        </w:rPr>
        <w:t>they</w:t>
      </w:r>
      <w:r w:rsidRPr="000A3EEA">
        <w:rPr>
          <w:noProof/>
        </w:rPr>
        <w:t xml:space="preserve"> currently live in is in a </w:t>
      </w:r>
      <w:r>
        <w:rPr>
          <w:noProof/>
        </w:rPr>
        <w:t>high fire-risk area</w:t>
      </w:r>
      <w:r w:rsidRPr="000A3EEA">
        <w:rPr>
          <w:noProof/>
        </w:rPr>
        <w:t xml:space="preserve">. </w:t>
      </w:r>
      <w:r>
        <w:rPr>
          <w:noProof/>
        </w:rPr>
        <w:t>They should d</w:t>
      </w:r>
      <w:r w:rsidRPr="000A3EEA">
        <w:rPr>
          <w:noProof/>
        </w:rPr>
        <w:t xml:space="preserve">evelop a bushfire </w:t>
      </w:r>
      <w:r>
        <w:rPr>
          <w:noProof/>
        </w:rPr>
        <w:t xml:space="preserve">survival </w:t>
      </w:r>
      <w:r w:rsidRPr="000A3EEA">
        <w:rPr>
          <w:noProof/>
        </w:rPr>
        <w:t xml:space="preserve">plan based on the 10 key decisions to make with your family </w:t>
      </w:r>
      <w:r>
        <w:rPr>
          <w:noProof/>
        </w:rPr>
        <w:t>(see page 14 of</w:t>
      </w:r>
      <w:r w:rsidRPr="000A3EEA">
        <w:rPr>
          <w:noProof/>
        </w:rPr>
        <w:t xml:space="preserve"> the </w:t>
      </w:r>
      <w:hyperlink r:id="rId21" w:tgtFrame="_blank" w:tooltip="Fire Ready Kit" w:history="1">
        <w:r w:rsidRPr="000A3EEA">
          <w:rPr>
            <w:rStyle w:val="Hyperlink"/>
            <w:color w:val="0000FF"/>
          </w:rPr>
          <w:t>Fire Ready Kit</w:t>
        </w:r>
      </w:hyperlink>
      <w:r>
        <w:rPr>
          <w:noProof/>
        </w:rPr>
        <w:t>). Use the template ‘</w:t>
      </w:r>
      <w:hyperlink r:id="rId22" w:history="1">
        <w:r w:rsidRPr="004C6D5E">
          <w:rPr>
            <w:rStyle w:val="Hyperlink"/>
          </w:rPr>
          <w:t>Leaving Early: Bushfire Survival Planning Template</w:t>
        </w:r>
      </w:hyperlink>
      <w:r>
        <w:rPr>
          <w:noProof/>
        </w:rPr>
        <w:t>’.</w:t>
      </w:r>
    </w:p>
    <w:p w14:paraId="436F5108" w14:textId="77777777" w:rsidR="00E87285" w:rsidRDefault="00E87285" w:rsidP="00E87285">
      <w:pPr>
        <w:pStyle w:val="VCAAHeading2"/>
        <w:rPr>
          <w:noProof/>
        </w:rPr>
      </w:pPr>
      <w:r>
        <w:rPr>
          <w:noProof/>
        </w:rPr>
        <w:t>Extending</w:t>
      </w:r>
    </w:p>
    <w:p w14:paraId="208470E8" w14:textId="77777777" w:rsidR="00E87285" w:rsidRPr="006B19D1" w:rsidRDefault="00E87285" w:rsidP="00E87285">
      <w:pPr>
        <w:pStyle w:val="VCAAbody"/>
        <w:rPr>
          <w:lang w:val="en-AU"/>
        </w:rPr>
      </w:pPr>
      <w:r>
        <w:rPr>
          <w:lang w:val="en-AU"/>
        </w:rPr>
        <w:t>Have students d</w:t>
      </w:r>
      <w:r w:rsidRPr="000A3EEA">
        <w:rPr>
          <w:lang w:val="en-AU"/>
        </w:rPr>
        <w:t xml:space="preserve">evelop </w:t>
      </w:r>
      <w:r>
        <w:rPr>
          <w:lang w:val="en-AU"/>
        </w:rPr>
        <w:t>their</w:t>
      </w:r>
      <w:r w:rsidRPr="000A3EEA">
        <w:rPr>
          <w:lang w:val="en-AU"/>
        </w:rPr>
        <w:t xml:space="preserve"> own </w:t>
      </w:r>
      <w:r>
        <w:t>e</w:t>
      </w:r>
      <w:r w:rsidRPr="006B19D1">
        <w:t>mergency</w:t>
      </w:r>
      <w:r w:rsidRPr="000A3EEA">
        <w:rPr>
          <w:lang w:val="en-AU"/>
        </w:rPr>
        <w:t xml:space="preserve"> </w:t>
      </w:r>
      <w:r>
        <w:rPr>
          <w:lang w:val="en-AU"/>
        </w:rPr>
        <w:t>k</w:t>
      </w:r>
      <w:r w:rsidRPr="000A3EEA">
        <w:rPr>
          <w:lang w:val="en-AU"/>
        </w:rPr>
        <w:t xml:space="preserve">it. </w:t>
      </w:r>
      <w:r>
        <w:rPr>
          <w:lang w:val="en-AU"/>
        </w:rPr>
        <w:t>Encourage them to b</w:t>
      </w:r>
      <w:r w:rsidRPr="000A3EEA">
        <w:rPr>
          <w:lang w:val="en-AU"/>
        </w:rPr>
        <w:t xml:space="preserve">e specific. Refer to the </w:t>
      </w:r>
      <w:hyperlink r:id="rId23" w:tgtFrame="_blank" w:tooltip="Fire Ready Kit" w:history="1">
        <w:r w:rsidRPr="000A3EEA">
          <w:rPr>
            <w:rStyle w:val="Hyperlink"/>
            <w:color w:val="0000FF"/>
          </w:rPr>
          <w:t>Fire Ready Kit</w:t>
        </w:r>
      </w:hyperlink>
      <w:r w:rsidRPr="000A3EEA">
        <w:rPr>
          <w:lang w:val="en-AU"/>
        </w:rPr>
        <w:t xml:space="preserve">.  </w:t>
      </w:r>
    </w:p>
    <w:p w14:paraId="30C908F8" w14:textId="6C34445D" w:rsidR="002647BB" w:rsidRPr="00AD3B69" w:rsidRDefault="002647BB" w:rsidP="000C4C07">
      <w:pPr>
        <w:pStyle w:val="VCAAbody"/>
        <w:rPr>
          <w:noProof/>
          <w:sz w:val="18"/>
          <w:szCs w:val="18"/>
        </w:rPr>
      </w:pPr>
    </w:p>
    <w:sectPr w:rsidR="002647BB" w:rsidRPr="00AD3B69" w:rsidSect="00BF7BCE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7" w:h="16840" w:code="9"/>
      <w:pgMar w:top="1418" w:right="1134" w:bottom="851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7D7A8" w14:textId="77777777" w:rsidR="00756FBD" w:rsidRDefault="00756FBD" w:rsidP="00304EA1">
      <w:pPr>
        <w:spacing w:after="0" w:line="240" w:lineRule="auto"/>
      </w:pPr>
      <w:r>
        <w:separator/>
      </w:r>
    </w:p>
  </w:endnote>
  <w:endnote w:type="continuationSeparator" w:id="0">
    <w:p w14:paraId="1C1B6994" w14:textId="77777777" w:rsidR="00756FBD" w:rsidRDefault="00756FBD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372" w:type="pct"/>
      <w:tblInd w:w="567" w:type="dxa"/>
      <w:tblLook w:val="04A0" w:firstRow="1" w:lastRow="0" w:firstColumn="1" w:lastColumn="0" w:noHBand="0" w:noVBand="1"/>
    </w:tblPr>
    <w:tblGrid>
      <w:gridCol w:w="2649"/>
      <w:gridCol w:w="3213"/>
      <w:gridCol w:w="3211"/>
      <w:gridCol w:w="3211"/>
    </w:tblGrid>
    <w:tr w:rsidR="00BF7BCE" w:rsidRPr="00D06414" w14:paraId="2C6A840C" w14:textId="77777777" w:rsidTr="00856569">
      <w:tc>
        <w:tcPr>
          <w:tcW w:w="1078" w:type="pct"/>
          <w:tcMar>
            <w:left w:w="0" w:type="dxa"/>
            <w:right w:w="0" w:type="dxa"/>
          </w:tcMar>
        </w:tcPr>
        <w:p w14:paraId="258A9388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308" w:type="pct"/>
          <w:tcMar>
            <w:left w:w="0" w:type="dxa"/>
            <w:right w:w="0" w:type="dxa"/>
          </w:tcMar>
        </w:tcPr>
        <w:p w14:paraId="504A926F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307" w:type="pct"/>
        </w:tcPr>
        <w:p w14:paraId="57E097D8" w14:textId="3D11A18B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C97A32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  <w:tc>
        <w:tcPr>
          <w:tcW w:w="1307" w:type="pct"/>
          <w:tcMar>
            <w:left w:w="0" w:type="dxa"/>
            <w:right w:w="0" w:type="dxa"/>
          </w:tcMar>
        </w:tcPr>
        <w:p w14:paraId="5E2E2C68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4C76C490" w14:textId="17A7CDCE" w:rsidR="00756FBD" w:rsidRPr="00BF7BCE" w:rsidRDefault="00BF7BCE" w:rsidP="00BF7BCE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3360" behindDoc="1" locked="1" layoutInCell="1" allowOverlap="1" wp14:anchorId="1B234813" wp14:editId="3390AFCF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BF7BCE" w:rsidRPr="00D06414" w14:paraId="3CD8418C" w14:textId="77777777" w:rsidTr="00856569">
      <w:tc>
        <w:tcPr>
          <w:tcW w:w="1459" w:type="pct"/>
          <w:tcMar>
            <w:left w:w="0" w:type="dxa"/>
            <w:right w:w="0" w:type="dxa"/>
          </w:tcMar>
        </w:tcPr>
        <w:p w14:paraId="0B2E7485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038CD23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6E2281BE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381BEF7F" w14:textId="67D4CEE7" w:rsidR="00756FBD" w:rsidRPr="00BF7BCE" w:rsidRDefault="00BF7BCE" w:rsidP="00BF7BCE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1312" behindDoc="1" locked="1" layoutInCell="1" allowOverlap="1" wp14:anchorId="66B7C875" wp14:editId="33922CA9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9730D" w14:textId="77777777" w:rsidR="00756FBD" w:rsidRDefault="00756FBD" w:rsidP="00304EA1">
      <w:pPr>
        <w:spacing w:after="0" w:line="240" w:lineRule="auto"/>
      </w:pPr>
      <w:r>
        <w:separator/>
      </w:r>
    </w:p>
  </w:footnote>
  <w:footnote w:type="continuationSeparator" w:id="0">
    <w:p w14:paraId="223FF979" w14:textId="77777777" w:rsidR="00756FBD" w:rsidRDefault="00756FBD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248B6" w14:textId="7CDAA170" w:rsidR="00BF7BCE" w:rsidRPr="00A7002E" w:rsidRDefault="00C97A32" w:rsidP="00A7002E">
    <w:pPr>
      <w:spacing w:before="120" w:after="360" w:line="280" w:lineRule="exact"/>
      <w:rPr>
        <w:rFonts w:ascii="Arial" w:eastAsia="Arial" w:hAnsi="Arial" w:cs="Arial"/>
        <w:color w:val="999999"/>
        <w:sz w:val="18"/>
        <w:szCs w:val="18"/>
      </w:rPr>
    </w:pPr>
    <w:sdt>
      <w:sdtPr>
        <w:rPr>
          <w:rFonts w:ascii="Arial" w:eastAsia="Arial" w:hAnsi="Arial" w:cs="Arial"/>
          <w:color w:val="999999"/>
          <w:sz w:val="18"/>
          <w:szCs w:val="18"/>
        </w:rPr>
        <w:alias w:val="Title"/>
        <w:tag w:val=""/>
        <w:id w:val="-494956033"/>
        <w:placeholder>
          <w:docPart w:val="373619099F1440748EB9564F36B241A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F7BCE">
          <w:rPr>
            <w:rFonts w:ascii="Arial" w:eastAsia="Arial" w:hAnsi="Arial" w:cs="Arial"/>
            <w:color w:val="999999"/>
            <w:sz w:val="18"/>
            <w:szCs w:val="18"/>
          </w:rPr>
          <w:t>Bushfire</w:t>
        </w:r>
        <w:r w:rsidR="00FA4607">
          <w:rPr>
            <w:rFonts w:ascii="Arial" w:eastAsia="Arial" w:hAnsi="Arial" w:cs="Arial"/>
            <w:color w:val="999999"/>
            <w:sz w:val="18"/>
            <w:szCs w:val="18"/>
          </w:rPr>
          <w:t xml:space="preserve"> survival plans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3813" w14:textId="77777777" w:rsidR="00BF7BCE" w:rsidRPr="006D593B" w:rsidRDefault="00BF7BCE" w:rsidP="00BF7BCE">
    <w:pPr>
      <w:ind w:left="-142"/>
    </w:pPr>
    <w:r>
      <w:rPr>
        <w:noProof/>
        <w:lang w:val="en-AU" w:eastAsia="en-AU"/>
      </w:rPr>
      <w:drawing>
        <wp:anchor distT="0" distB="0" distL="114300" distR="114300" simplePos="0" relativeHeight="251659264" behindDoc="1" locked="1" layoutInCell="1" allowOverlap="1" wp14:anchorId="012931DC" wp14:editId="246A6944">
          <wp:simplePos x="0" y="0"/>
          <wp:positionH relativeFrom="column">
            <wp:posOffset>-713105</wp:posOffset>
          </wp:positionH>
          <wp:positionV relativeFrom="page">
            <wp:posOffset>7620</wp:posOffset>
          </wp:positionV>
          <wp:extent cx="7539990" cy="716915"/>
          <wp:effectExtent l="0" t="0" r="381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CF5D2" w14:textId="4EECD877" w:rsidR="00756FBD" w:rsidRPr="00BF7BCE" w:rsidRDefault="00756FBD" w:rsidP="00BF7B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61E57"/>
    <w:multiLevelType w:val="hybridMultilevel"/>
    <w:tmpl w:val="2ED86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634F"/>
    <w:multiLevelType w:val="hybridMultilevel"/>
    <w:tmpl w:val="E4481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611CC"/>
    <w:multiLevelType w:val="hybridMultilevel"/>
    <w:tmpl w:val="EBB05D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8C04CD"/>
    <w:multiLevelType w:val="hybridMultilevel"/>
    <w:tmpl w:val="D418137E"/>
    <w:lvl w:ilvl="0" w:tplc="1B642C2C">
      <w:start w:val="1"/>
      <w:numFmt w:val="bullet"/>
      <w:pStyle w:val="VCAAbullettrianglelevel2"/>
      <w:lvlText w:val="→"/>
      <w:lvlJc w:val="left"/>
      <w:pPr>
        <w:ind w:left="180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0E555C"/>
    <w:multiLevelType w:val="hybridMultilevel"/>
    <w:tmpl w:val="E11A509E"/>
    <w:lvl w:ilvl="0" w:tplc="283E53C0">
      <w:start w:val="1"/>
      <w:numFmt w:val="decimal"/>
      <w:pStyle w:val="VCAAnumbering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437403C"/>
    <w:multiLevelType w:val="hybridMultilevel"/>
    <w:tmpl w:val="B7469B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593BC7"/>
    <w:multiLevelType w:val="hybridMultilevel"/>
    <w:tmpl w:val="4BA2EE46"/>
    <w:lvl w:ilvl="0" w:tplc="8F845E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2" w15:restartNumberingAfterBreak="0">
    <w:nsid w:val="6F7A59ED"/>
    <w:multiLevelType w:val="hybridMultilevel"/>
    <w:tmpl w:val="5D18F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7B0778"/>
    <w:multiLevelType w:val="hybridMultilevel"/>
    <w:tmpl w:val="4FF4C6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03177"/>
    <w:multiLevelType w:val="hybridMultilevel"/>
    <w:tmpl w:val="4B80FCFA"/>
    <w:lvl w:ilvl="0" w:tplc="AC629B8C">
      <w:start w:val="1"/>
      <w:numFmt w:val="bullet"/>
      <w:pStyle w:val="VCAAbullettriangle"/>
      <w:lvlText w:val="►"/>
      <w:lvlJc w:val="left"/>
      <w:pPr>
        <w:ind w:left="1210" w:hanging="360"/>
      </w:pPr>
      <w:rPr>
        <w:rFonts w:ascii="Arial" w:hAnsi="Arial" w:hint="default"/>
      </w:rPr>
    </w:lvl>
    <w:lvl w:ilvl="1" w:tplc="894467CE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9"/>
  </w:num>
  <w:num w:numId="5">
    <w:abstractNumId w:val="14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10"/>
  </w:num>
  <w:num w:numId="11">
    <w:abstractNumId w:val="8"/>
  </w:num>
  <w:num w:numId="12">
    <w:abstractNumId w:val="12"/>
  </w:num>
  <w:num w:numId="13">
    <w:abstractNumId w:val="7"/>
  </w:num>
  <w:num w:numId="14">
    <w:abstractNumId w:val="0"/>
  </w:num>
  <w:num w:numId="1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removePersonalInformation/>
  <w:removeDateAndTime/>
  <w:proofState w:spelling="clean"/>
  <w:attachedTemplate r:id="rId1"/>
  <w:linkStyles/>
  <w:stylePaneSortMethod w:val="0000"/>
  <w:mailMerge>
    <w:mainDocumentType w:val="formLetters"/>
    <w:dataType w:val="textFile"/>
    <w:activeRecord w:val="-1"/>
    <w:odso/>
  </w:mailMerge>
  <w:doNotTrackFormatting/>
  <w:defaultTabStop w:val="72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E13"/>
    <w:rsid w:val="00003885"/>
    <w:rsid w:val="00021127"/>
    <w:rsid w:val="000512D0"/>
    <w:rsid w:val="0005225F"/>
    <w:rsid w:val="0005780E"/>
    <w:rsid w:val="00064106"/>
    <w:rsid w:val="00065CC6"/>
    <w:rsid w:val="00077032"/>
    <w:rsid w:val="00082803"/>
    <w:rsid w:val="000872F0"/>
    <w:rsid w:val="00087A1A"/>
    <w:rsid w:val="0009131F"/>
    <w:rsid w:val="000A3E18"/>
    <w:rsid w:val="000A4E46"/>
    <w:rsid w:val="000A5896"/>
    <w:rsid w:val="000A71F7"/>
    <w:rsid w:val="000C4C07"/>
    <w:rsid w:val="000D04AE"/>
    <w:rsid w:val="000F09E4"/>
    <w:rsid w:val="000F16FD"/>
    <w:rsid w:val="00105BFD"/>
    <w:rsid w:val="00115028"/>
    <w:rsid w:val="00142739"/>
    <w:rsid w:val="00156F88"/>
    <w:rsid w:val="00184978"/>
    <w:rsid w:val="001C5D2C"/>
    <w:rsid w:val="001E5E2C"/>
    <w:rsid w:val="0021154B"/>
    <w:rsid w:val="00226C5B"/>
    <w:rsid w:val="002279BA"/>
    <w:rsid w:val="002329F3"/>
    <w:rsid w:val="00243F0D"/>
    <w:rsid w:val="00262225"/>
    <w:rsid w:val="002647BB"/>
    <w:rsid w:val="002754C1"/>
    <w:rsid w:val="002841C8"/>
    <w:rsid w:val="0028516B"/>
    <w:rsid w:val="002C4C48"/>
    <w:rsid w:val="002C6F90"/>
    <w:rsid w:val="002D3C97"/>
    <w:rsid w:val="002E4FB5"/>
    <w:rsid w:val="00302FB8"/>
    <w:rsid w:val="00304EA1"/>
    <w:rsid w:val="00314D81"/>
    <w:rsid w:val="00315FEB"/>
    <w:rsid w:val="00322FC6"/>
    <w:rsid w:val="00326102"/>
    <w:rsid w:val="00347B5F"/>
    <w:rsid w:val="00351A60"/>
    <w:rsid w:val="00367110"/>
    <w:rsid w:val="003769B0"/>
    <w:rsid w:val="00383232"/>
    <w:rsid w:val="00391986"/>
    <w:rsid w:val="003A00B4"/>
    <w:rsid w:val="003A78FB"/>
    <w:rsid w:val="003D7AC9"/>
    <w:rsid w:val="00411B14"/>
    <w:rsid w:val="00414E13"/>
    <w:rsid w:val="00417AA3"/>
    <w:rsid w:val="00436FC9"/>
    <w:rsid w:val="00440B32"/>
    <w:rsid w:val="00456270"/>
    <w:rsid w:val="0046078D"/>
    <w:rsid w:val="00463FCA"/>
    <w:rsid w:val="004721D6"/>
    <w:rsid w:val="00482672"/>
    <w:rsid w:val="0049311F"/>
    <w:rsid w:val="004A2ED8"/>
    <w:rsid w:val="004A78C3"/>
    <w:rsid w:val="004E15C9"/>
    <w:rsid w:val="004E4DD0"/>
    <w:rsid w:val="004F194E"/>
    <w:rsid w:val="004F5BDA"/>
    <w:rsid w:val="0051631E"/>
    <w:rsid w:val="00537A1F"/>
    <w:rsid w:val="00561B8E"/>
    <w:rsid w:val="00564F4C"/>
    <w:rsid w:val="00566029"/>
    <w:rsid w:val="00566687"/>
    <w:rsid w:val="00574E25"/>
    <w:rsid w:val="00582E39"/>
    <w:rsid w:val="005923CB"/>
    <w:rsid w:val="00596DD2"/>
    <w:rsid w:val="005A5EEB"/>
    <w:rsid w:val="005B391B"/>
    <w:rsid w:val="005D3D78"/>
    <w:rsid w:val="005E145D"/>
    <w:rsid w:val="005E2EF0"/>
    <w:rsid w:val="005F16D9"/>
    <w:rsid w:val="00617142"/>
    <w:rsid w:val="00627AB4"/>
    <w:rsid w:val="00630702"/>
    <w:rsid w:val="0064290E"/>
    <w:rsid w:val="006510FF"/>
    <w:rsid w:val="00652573"/>
    <w:rsid w:val="00662226"/>
    <w:rsid w:val="00682791"/>
    <w:rsid w:val="00682BBE"/>
    <w:rsid w:val="0068471E"/>
    <w:rsid w:val="00684F98"/>
    <w:rsid w:val="00690E5C"/>
    <w:rsid w:val="00693FFD"/>
    <w:rsid w:val="006B39CF"/>
    <w:rsid w:val="006D2159"/>
    <w:rsid w:val="006D593B"/>
    <w:rsid w:val="006F50E3"/>
    <w:rsid w:val="006F787C"/>
    <w:rsid w:val="00702636"/>
    <w:rsid w:val="00703B02"/>
    <w:rsid w:val="00711E88"/>
    <w:rsid w:val="00724507"/>
    <w:rsid w:val="00725E16"/>
    <w:rsid w:val="007274D9"/>
    <w:rsid w:val="007338E1"/>
    <w:rsid w:val="00734766"/>
    <w:rsid w:val="00756FBD"/>
    <w:rsid w:val="007604B8"/>
    <w:rsid w:val="00773E6C"/>
    <w:rsid w:val="00781FB1"/>
    <w:rsid w:val="00790C98"/>
    <w:rsid w:val="007A351A"/>
    <w:rsid w:val="007B3907"/>
    <w:rsid w:val="007B5BF3"/>
    <w:rsid w:val="007C7C52"/>
    <w:rsid w:val="007D3FC0"/>
    <w:rsid w:val="007E7D52"/>
    <w:rsid w:val="00800D70"/>
    <w:rsid w:val="00813C37"/>
    <w:rsid w:val="008154B5"/>
    <w:rsid w:val="008171B8"/>
    <w:rsid w:val="00823962"/>
    <w:rsid w:val="00831ED9"/>
    <w:rsid w:val="00852719"/>
    <w:rsid w:val="00860115"/>
    <w:rsid w:val="00860259"/>
    <w:rsid w:val="00880B63"/>
    <w:rsid w:val="008836A4"/>
    <w:rsid w:val="0088783C"/>
    <w:rsid w:val="0089456F"/>
    <w:rsid w:val="008B6CC9"/>
    <w:rsid w:val="008C78A5"/>
    <w:rsid w:val="008D1D7C"/>
    <w:rsid w:val="008E07EA"/>
    <w:rsid w:val="0091165E"/>
    <w:rsid w:val="0092629B"/>
    <w:rsid w:val="0092638C"/>
    <w:rsid w:val="00930C80"/>
    <w:rsid w:val="009370BC"/>
    <w:rsid w:val="00944760"/>
    <w:rsid w:val="00956856"/>
    <w:rsid w:val="00966DB1"/>
    <w:rsid w:val="009859A7"/>
    <w:rsid w:val="0098739B"/>
    <w:rsid w:val="009C6CF8"/>
    <w:rsid w:val="009C7199"/>
    <w:rsid w:val="009C78A2"/>
    <w:rsid w:val="00A17661"/>
    <w:rsid w:val="00A24B2D"/>
    <w:rsid w:val="00A34B7E"/>
    <w:rsid w:val="00A40966"/>
    <w:rsid w:val="00A44E87"/>
    <w:rsid w:val="00A4675D"/>
    <w:rsid w:val="00A47E02"/>
    <w:rsid w:val="00A62CD0"/>
    <w:rsid w:val="00A642B0"/>
    <w:rsid w:val="00A7002E"/>
    <w:rsid w:val="00A85D16"/>
    <w:rsid w:val="00A921E0"/>
    <w:rsid w:val="00AB598A"/>
    <w:rsid w:val="00AC7D9E"/>
    <w:rsid w:val="00AD3B69"/>
    <w:rsid w:val="00AE0666"/>
    <w:rsid w:val="00AE39D8"/>
    <w:rsid w:val="00AF0082"/>
    <w:rsid w:val="00AF051B"/>
    <w:rsid w:val="00B02770"/>
    <w:rsid w:val="00B0468C"/>
    <w:rsid w:val="00B0738F"/>
    <w:rsid w:val="00B14B30"/>
    <w:rsid w:val="00B26215"/>
    <w:rsid w:val="00B26601"/>
    <w:rsid w:val="00B26BAF"/>
    <w:rsid w:val="00B41951"/>
    <w:rsid w:val="00B4285E"/>
    <w:rsid w:val="00B50685"/>
    <w:rsid w:val="00B53229"/>
    <w:rsid w:val="00B62480"/>
    <w:rsid w:val="00B70A5D"/>
    <w:rsid w:val="00B81B70"/>
    <w:rsid w:val="00B92540"/>
    <w:rsid w:val="00BC063A"/>
    <w:rsid w:val="00BC2E23"/>
    <w:rsid w:val="00BD0724"/>
    <w:rsid w:val="00BE5521"/>
    <w:rsid w:val="00BF7BCE"/>
    <w:rsid w:val="00C07239"/>
    <w:rsid w:val="00C2640F"/>
    <w:rsid w:val="00C40E7E"/>
    <w:rsid w:val="00C53263"/>
    <w:rsid w:val="00C552DC"/>
    <w:rsid w:val="00C75F1D"/>
    <w:rsid w:val="00C83199"/>
    <w:rsid w:val="00C9006E"/>
    <w:rsid w:val="00C9594F"/>
    <w:rsid w:val="00C97A32"/>
    <w:rsid w:val="00CA0EF0"/>
    <w:rsid w:val="00CD233F"/>
    <w:rsid w:val="00CE2D52"/>
    <w:rsid w:val="00CF0FD3"/>
    <w:rsid w:val="00D0495B"/>
    <w:rsid w:val="00D05A9D"/>
    <w:rsid w:val="00D338E4"/>
    <w:rsid w:val="00D51947"/>
    <w:rsid w:val="00D532F0"/>
    <w:rsid w:val="00D657FF"/>
    <w:rsid w:val="00D7101D"/>
    <w:rsid w:val="00D7300C"/>
    <w:rsid w:val="00D77413"/>
    <w:rsid w:val="00D82759"/>
    <w:rsid w:val="00D8308D"/>
    <w:rsid w:val="00D86DE4"/>
    <w:rsid w:val="00D96C1E"/>
    <w:rsid w:val="00DA2037"/>
    <w:rsid w:val="00DC0640"/>
    <w:rsid w:val="00DF1FED"/>
    <w:rsid w:val="00E13F5A"/>
    <w:rsid w:val="00E23F1D"/>
    <w:rsid w:val="00E24D0F"/>
    <w:rsid w:val="00E25382"/>
    <w:rsid w:val="00E35BD4"/>
    <w:rsid w:val="00E36361"/>
    <w:rsid w:val="00E55AE9"/>
    <w:rsid w:val="00E73143"/>
    <w:rsid w:val="00E8214D"/>
    <w:rsid w:val="00E8560A"/>
    <w:rsid w:val="00E87285"/>
    <w:rsid w:val="00EA4C72"/>
    <w:rsid w:val="00EB38DC"/>
    <w:rsid w:val="00ED2B8A"/>
    <w:rsid w:val="00ED48C2"/>
    <w:rsid w:val="00EE1BC8"/>
    <w:rsid w:val="00EE7AB3"/>
    <w:rsid w:val="00EF40E5"/>
    <w:rsid w:val="00EF6394"/>
    <w:rsid w:val="00F22EBC"/>
    <w:rsid w:val="00F2430F"/>
    <w:rsid w:val="00F2637A"/>
    <w:rsid w:val="00F40D53"/>
    <w:rsid w:val="00F4525C"/>
    <w:rsid w:val="00F50D86"/>
    <w:rsid w:val="00F67644"/>
    <w:rsid w:val="00F8364F"/>
    <w:rsid w:val="00F84A66"/>
    <w:rsid w:val="00F86837"/>
    <w:rsid w:val="00F917DC"/>
    <w:rsid w:val="00FA4607"/>
    <w:rsid w:val="00FC0E57"/>
    <w:rsid w:val="00FE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  <w14:docId w14:val="16EAE0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C97A32"/>
  </w:style>
  <w:style w:type="character" w:default="1" w:styleId="DefaultParagraphFont">
    <w:name w:val="Default Paragraph Font"/>
    <w:uiPriority w:val="1"/>
    <w:semiHidden/>
    <w:unhideWhenUsed/>
    <w:rsid w:val="00C97A3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97A32"/>
  </w:style>
  <w:style w:type="paragraph" w:styleId="Header">
    <w:name w:val="header"/>
    <w:basedOn w:val="Normal"/>
    <w:link w:val="HeaderChar"/>
    <w:uiPriority w:val="99"/>
    <w:semiHidden/>
    <w:rsid w:val="00C9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7A32"/>
  </w:style>
  <w:style w:type="paragraph" w:styleId="Footer">
    <w:name w:val="footer"/>
    <w:basedOn w:val="Normal"/>
    <w:link w:val="FooterChar"/>
    <w:uiPriority w:val="99"/>
    <w:semiHidden/>
    <w:rsid w:val="00C9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7A32"/>
  </w:style>
  <w:style w:type="paragraph" w:styleId="BalloonText">
    <w:name w:val="Balloon Text"/>
    <w:basedOn w:val="Normal"/>
    <w:link w:val="BalloonTextChar"/>
    <w:uiPriority w:val="99"/>
    <w:semiHidden/>
    <w:unhideWhenUsed/>
    <w:rsid w:val="00C9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A32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C97A32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56"/>
      <w:szCs w:val="56"/>
      <w:lang w:val="en-AU" w:eastAsia="en-AU"/>
    </w:rPr>
  </w:style>
  <w:style w:type="paragraph" w:customStyle="1" w:styleId="VCAAHeading1">
    <w:name w:val="VCAA Heading 1"/>
    <w:qFormat/>
    <w:rsid w:val="00C97A32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C97A32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C97A32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C97A32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C97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C97A32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C97A32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C97A32"/>
    <w:pPr>
      <w:numPr>
        <w:numId w:val="3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C97A32"/>
    <w:pPr>
      <w:numPr>
        <w:numId w:val="4"/>
      </w:numPr>
      <w:ind w:left="850" w:hanging="425"/>
    </w:pPr>
  </w:style>
  <w:style w:type="paragraph" w:customStyle="1" w:styleId="VCAAnumbers">
    <w:name w:val="VCAA numbers"/>
    <w:basedOn w:val="VCAAbullet"/>
    <w:qFormat/>
    <w:rsid w:val="00C97A32"/>
    <w:pPr>
      <w:numPr>
        <w:numId w:val="8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C97A32"/>
    <w:pPr>
      <w:numPr>
        <w:numId w:val="9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C97A32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C97A3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C97A32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C97A32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97A32"/>
    <w:rPr>
      <w:color w:val="808080"/>
    </w:rPr>
  </w:style>
  <w:style w:type="table" w:styleId="LightShading">
    <w:name w:val="Light Shading"/>
    <w:basedOn w:val="TableNormal"/>
    <w:uiPriority w:val="60"/>
    <w:rsid w:val="00C97A3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C97A32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C97A32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C97A32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97A32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C97A32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C97A32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C97A32"/>
    <w:pPr>
      <w:numPr>
        <w:numId w:val="10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C97A32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customStyle="1" w:styleId="Style1">
    <w:name w:val="Style1"/>
    <w:basedOn w:val="TableNormal"/>
    <w:uiPriority w:val="99"/>
    <w:rsid w:val="00C97A32"/>
    <w:pPr>
      <w:spacing w:after="0" w:line="240" w:lineRule="auto"/>
    </w:pPr>
    <w:tblPr/>
  </w:style>
  <w:style w:type="table" w:styleId="MediumShading2-Accent5">
    <w:name w:val="Medium Shading 2 Accent 5"/>
    <w:basedOn w:val="TableNormal"/>
    <w:uiPriority w:val="64"/>
    <w:rsid w:val="00C97A32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97A32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C97A32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C97A32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C97A32"/>
    <w:rPr>
      <w:i/>
    </w:rPr>
  </w:style>
  <w:style w:type="paragraph" w:customStyle="1" w:styleId="VCAADocumentsubtitle">
    <w:name w:val="VCAA Document subtitle"/>
    <w:basedOn w:val="Normal"/>
    <w:qFormat/>
    <w:rsid w:val="00C97A32"/>
    <w:pPr>
      <w:pBdr>
        <w:top w:val="single" w:sz="4" w:space="7" w:color="FFFFFF" w:themeColor="background1"/>
        <w:left w:val="single" w:sz="4" w:space="7" w:color="FFFFFF" w:themeColor="background1"/>
        <w:bottom w:val="single" w:sz="4" w:space="7" w:color="FFFFFF" w:themeColor="background1"/>
        <w:right w:val="single" w:sz="4" w:space="7" w:color="FFFFFF" w:themeColor="background1"/>
      </w:pBdr>
      <w:shd w:val="clear" w:color="auto" w:fill="7F3F98"/>
      <w:spacing w:before="400"/>
      <w:outlineLvl w:val="1"/>
    </w:pPr>
    <w:rPr>
      <w:rFonts w:ascii="Arial" w:hAnsi="Arial" w:cs="Arial"/>
      <w:b/>
      <w:noProof/>
      <w:color w:val="FFFFFF" w:themeColor="background1"/>
      <w:sz w:val="40"/>
      <w:szCs w:val="40"/>
      <w:lang w:val="en-AU" w:eastAsia="en-AU"/>
    </w:rPr>
  </w:style>
  <w:style w:type="paragraph" w:styleId="ListParagraph">
    <w:name w:val="List Paragraph"/>
    <w:basedOn w:val="Normal"/>
    <w:uiPriority w:val="34"/>
    <w:semiHidden/>
    <w:qFormat/>
    <w:rsid w:val="00C97A3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semiHidden/>
    <w:qFormat/>
    <w:rsid w:val="00C97A3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97A32"/>
    <w:rPr>
      <w:color w:val="8DB3E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97A3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97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A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A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A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A32"/>
    <w:rPr>
      <w:b/>
      <w:bCs/>
      <w:sz w:val="20"/>
      <w:szCs w:val="20"/>
    </w:rPr>
  </w:style>
  <w:style w:type="character" w:customStyle="1" w:styleId="VCAAbodyChar">
    <w:name w:val="VCAA body Char"/>
    <w:basedOn w:val="DefaultParagraphFont"/>
    <w:link w:val="VCAAbody"/>
    <w:rsid w:val="00C97A32"/>
    <w:rPr>
      <w:rFonts w:ascii="Arial" w:hAnsi="Arial" w:cs="Arial"/>
      <w:color w:val="000000" w:themeColor="text1"/>
      <w:sz w:val="20"/>
    </w:rPr>
  </w:style>
  <w:style w:type="paragraph" w:customStyle="1" w:styleId="VCAAbullettriangle">
    <w:name w:val="VCAA bullet triangle"/>
    <w:basedOn w:val="VCAAbody"/>
    <w:qFormat/>
    <w:rsid w:val="00C97A32"/>
    <w:pPr>
      <w:numPr>
        <w:numId w:val="5"/>
      </w:numPr>
      <w:ind w:right="-1"/>
      <w:contextualSpacing/>
    </w:pPr>
    <w:rPr>
      <w:rFonts w:eastAsia="Arial"/>
      <w:lang w:val="en-AU"/>
    </w:rPr>
  </w:style>
  <w:style w:type="paragraph" w:customStyle="1" w:styleId="VCAAbullettrianglelevel2">
    <w:name w:val="VCAA bullet triangle level 2"/>
    <w:basedOn w:val="VCAAbullettriangle"/>
    <w:qFormat/>
    <w:rsid w:val="00C97A32"/>
    <w:pPr>
      <w:numPr>
        <w:numId w:val="6"/>
      </w:numPr>
    </w:pPr>
  </w:style>
  <w:style w:type="paragraph" w:customStyle="1" w:styleId="VCAADocumentsubtitleB">
    <w:name w:val="VCAA Document subtitle B"/>
    <w:basedOn w:val="VCAADocumentsubtitle"/>
    <w:qFormat/>
    <w:rsid w:val="00C97A32"/>
  </w:style>
  <w:style w:type="paragraph" w:customStyle="1" w:styleId="VCAAfigures">
    <w:name w:val="VCAA figures"/>
    <w:basedOn w:val="VCAAbody"/>
    <w:link w:val="VCAAfiguresChar"/>
    <w:qFormat/>
    <w:rsid w:val="00C97A32"/>
    <w:pPr>
      <w:spacing w:line="240" w:lineRule="auto"/>
      <w:jc w:val="center"/>
    </w:pPr>
    <w:rPr>
      <w:noProof/>
    </w:rPr>
  </w:style>
  <w:style w:type="character" w:customStyle="1" w:styleId="VCAAfiguresChar">
    <w:name w:val="VCAA figures Char"/>
    <w:basedOn w:val="VCAAbodyChar"/>
    <w:link w:val="VCAAfigures"/>
    <w:rsid w:val="00C97A32"/>
    <w:rPr>
      <w:rFonts w:ascii="Arial" w:hAnsi="Arial" w:cs="Arial"/>
      <w:noProof/>
      <w:color w:val="000000" w:themeColor="text1"/>
      <w:sz w:val="20"/>
    </w:rPr>
  </w:style>
  <w:style w:type="paragraph" w:customStyle="1" w:styleId="VCAAHeading2-classtask">
    <w:name w:val="VCAA Heading 2 - class task"/>
    <w:basedOn w:val="VCAAHeading2"/>
    <w:qFormat/>
    <w:rsid w:val="00C97A32"/>
    <w:rPr>
      <w:color w:val="808080" w:themeColor="background1" w:themeShade="80"/>
    </w:rPr>
  </w:style>
  <w:style w:type="paragraph" w:customStyle="1" w:styleId="VCAAnumbering">
    <w:name w:val="VCAA numbering"/>
    <w:basedOn w:val="VCAAbullet"/>
    <w:qFormat/>
    <w:rsid w:val="00C97A32"/>
    <w:pPr>
      <w:numPr>
        <w:numId w:val="7"/>
      </w:numPr>
      <w:tabs>
        <w:tab w:val="clear" w:pos="425"/>
      </w:tabs>
    </w:pPr>
    <w:rPr>
      <w:noProof/>
    </w:rPr>
  </w:style>
  <w:style w:type="paragraph" w:customStyle="1" w:styleId="VCAAPubManagernote">
    <w:name w:val="VCAA Pub Manager note"/>
    <w:basedOn w:val="VCAAbullet"/>
    <w:qFormat/>
    <w:rsid w:val="00C97A32"/>
    <w:pPr>
      <w:numPr>
        <w:numId w:val="0"/>
      </w:numPr>
      <w:ind w:left="425" w:hanging="425"/>
    </w:pPr>
    <w:rPr>
      <w:color w:val="00B050"/>
    </w:rPr>
  </w:style>
  <w:style w:type="character" w:customStyle="1" w:styleId="VCAAresourcename-character">
    <w:name w:val="VCAA resource name - character"/>
    <w:basedOn w:val="DefaultParagraphFont"/>
    <w:uiPriority w:val="1"/>
    <w:qFormat/>
    <w:rsid w:val="00C97A32"/>
    <w:rPr>
      <w:b/>
      <w:color w:val="808080" w:themeColor="background1" w:themeShade="80"/>
      <w:lang w:val="en-AU"/>
    </w:rPr>
  </w:style>
  <w:style w:type="paragraph" w:customStyle="1" w:styleId="VCAAtipboxtext">
    <w:name w:val="VCAA tip box text"/>
    <w:basedOn w:val="VCAAtablecondensed"/>
    <w:qFormat/>
    <w:rsid w:val="00C97A32"/>
    <w:rPr>
      <w:rFonts w:ascii="Arial" w:hAnsi="Arial" w:cstheme="majorHAnsi"/>
      <w:color w:val="1F497D" w:themeColor="text2"/>
    </w:rPr>
  </w:style>
  <w:style w:type="paragraph" w:customStyle="1" w:styleId="VCAAcontentdescription">
    <w:name w:val="VCAA content description"/>
    <w:basedOn w:val="VCAAbody"/>
    <w:qFormat/>
    <w:rsid w:val="00C97A32"/>
    <w:pPr>
      <w:ind w:left="284" w:right="1134"/>
    </w:pPr>
  </w:style>
  <w:style w:type="paragraph" w:customStyle="1" w:styleId="VCAAsectionheading">
    <w:name w:val="VCAA section heading"/>
    <w:basedOn w:val="VCAAHeading1"/>
    <w:qFormat/>
    <w:rsid w:val="00C97A32"/>
    <w:pPr>
      <w:pBdr>
        <w:top w:val="single" w:sz="2" w:space="7" w:color="69962C" w:themeColor="accent4" w:themeShade="BF"/>
        <w:left w:val="single" w:sz="2" w:space="7" w:color="69962C" w:themeColor="accent4" w:themeShade="BF"/>
        <w:bottom w:val="single" w:sz="2" w:space="7" w:color="69962C" w:themeColor="accent4" w:themeShade="BF"/>
        <w:right w:val="single" w:sz="2" w:space="7" w:color="69962C" w:themeColor="accent4" w:themeShade="BF"/>
      </w:pBdr>
      <w:shd w:val="clear" w:color="auto" w:fill="69962C" w:themeFill="accent4" w:themeFillShade="BF"/>
      <w:spacing w:after="240"/>
    </w:pPr>
    <w:rPr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7A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97A32"/>
    <w:pPr>
      <w:spacing w:after="0"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ictoriancurriculum.vcaa.vic.edu.au/Curriculum/ContentDescription/VCGGK121" TargetMode="External"/><Relationship Id="rId18" Type="http://schemas.openxmlformats.org/officeDocument/2006/relationships/hyperlink" Target="https://www.cfa.vic.gov.au/plan-prepare/before-and-during-a-fire/fire-ready-kit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fa.vic.gov.au/plan-prepare/before-and-during-a-fire/fire-ready-ki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victoriancurriculum.vcaa.vic.edu.au/Curriculum/ContentDescription/VCGGC102" TargetMode="External"/><Relationship Id="rId17" Type="http://schemas.openxmlformats.org/officeDocument/2006/relationships/hyperlink" Target="https://www.cfa.vic.gov.au/plan-prepare/before-and-during-a-fire/fire-ready-kit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fa.vic.gov.au/plan-prepare/before-and-during-a-fire/fire-ready-kit" TargetMode="External"/><Relationship Id="rId20" Type="http://schemas.openxmlformats.org/officeDocument/2006/relationships/image" Target="media/image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emv.vic.gov.au/responsibilities/bushfire-shelter-options/community-fire-refuges/bushfire-safety-policy-framework" TargetMode="External"/><Relationship Id="rId23" Type="http://schemas.openxmlformats.org/officeDocument/2006/relationships/hyperlink" Target="https://www.cfa.vic.gov.au/plan-prepare/before-and-during-a-fire/fire-ready-kit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ctoriancurriculum.vcaa.vic.edu.au/Curriculum/ContentDescription/VCHPEP130" TargetMode="External"/><Relationship Id="rId22" Type="http://schemas.openxmlformats.org/officeDocument/2006/relationships/hyperlink" Target="https://www.cfa.vic.gov.au/articledocuments/336/Bushfire_Planning_Template_Normal.pdf.aspx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https://www.vcaa.vic.edu.au/Footer/Pages/Copyright.aspx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9454701\AppData\Roaming\Microsoft\Templates\Bushfires-template-2022-purple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3619099F1440748EB9564F36B24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27A7-4BDB-40D3-B038-B9F69F13AD0B}"/>
      </w:docPartPr>
      <w:docPartBody>
        <w:p w:rsidR="00DF3B7E" w:rsidRDefault="008646AE" w:rsidP="008646AE">
          <w:pPr>
            <w:pStyle w:val="373619099F1440748EB9564F36B241AA"/>
          </w:pPr>
          <w:r w:rsidRPr="00F82DE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6AE"/>
    <w:rsid w:val="008646AE"/>
    <w:rsid w:val="00DF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46AE"/>
    <w:rPr>
      <w:color w:val="808080"/>
    </w:rPr>
  </w:style>
  <w:style w:type="paragraph" w:customStyle="1" w:styleId="373619099F1440748EB9564F36B241AA">
    <w:name w:val="373619099F1440748EB9564F36B241AA"/>
    <w:rsid w:val="008646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4968F-02F5-4BB3-B9B4-1061439A53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94C3E0-BA4C-40D0-8D23-8B8A32FE7C46}"/>
</file>

<file path=customXml/itemProps3.xml><?xml version="1.0" encoding="utf-8"?>
<ds:datastoreItem xmlns:ds="http://schemas.openxmlformats.org/officeDocument/2006/customXml" ds:itemID="{7331E8F6-09F9-46F9-A90A-FF44E8092FF0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1aab662d-a6b2-42d6-996b-a574723d1ad8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19DCFF1-F42D-426C-86D5-A73B4AB19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Bushfires-template-2022-purple3.dotx</Template>
  <TotalTime>0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Bushfires matter to all Victorians</vt:lpstr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Bushfire survival plans</dc:title>
  <dc:creator/>
  <cp:keywords>Bushfire Education, Victorian Curriculum, Level 7, Level 8</cp:keywords>
  <cp:lastModifiedBy/>
  <cp:revision>1</cp:revision>
  <dcterms:created xsi:type="dcterms:W3CDTF">2022-03-15T23:41:00Z</dcterms:created>
  <dcterms:modified xsi:type="dcterms:W3CDTF">2022-04-29T04:54:00Z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  <property fmtid="{D5CDD505-2E9C-101B-9397-08002B2CF9AE}" pid="7" name="DEECD_Expired">
    <vt:bool>false</vt:bool>
  </property>
</Properties>
</file>