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631" w:displacedByCustomXml="next"/>
    <w:bookmarkStart w:id="1" w:name="_Toc398032444" w:displacedByCustomXml="next"/>
    <w:sdt>
      <w:sdtPr>
        <w:alias w:val="Title"/>
        <w:tag w:val=""/>
        <w:id w:val="1618866898"/>
        <w:dataBinding w:prefixMappings="xmlns:ns0='http://purl.org/dc/elements/1.1/' xmlns:ns1='http://schemas.openxmlformats.org/package/2006/metadata/core-properties' " w:xpath="/ns1:coreProperties[1]/ns0:title[1]" w:storeItemID="{6C3C8BC8-F283-45AE-878A-BAB7291924A1}"/>
        <w:text/>
      </w:sdtPr>
      <w:sdtContent>
        <w:p w:rsidR="00490726" w:rsidRDefault="008038E3" w:rsidP="008038E3">
          <w:pPr>
            <w:pStyle w:val="VCAADocumenttitle"/>
            <w:rPr>
              <w:rFonts w:asciiTheme="minorHAnsi" w:hAnsiTheme="minorHAnsi" w:cstheme="minorBidi"/>
              <w:b w:val="0"/>
              <w:noProof w:val="0"/>
              <w:color w:val="auto"/>
              <w:sz w:val="22"/>
              <w:szCs w:val="22"/>
              <w:lang w:val="en-US" w:eastAsia="en-US"/>
            </w:rPr>
          </w:pPr>
          <w:r>
            <w:t>Inte</w:t>
          </w:r>
          <w:r w:rsidR="00FB52D4">
            <w:t>rcultural Capability: Prep y</w:t>
          </w:r>
          <w:r w:rsidR="00882353">
            <w:t>ear unit</w:t>
          </w:r>
          <w:r>
            <w:t xml:space="preserve"> plan</w:t>
          </w:r>
        </w:p>
      </w:sdtContent>
    </w:sdt>
    <w:p w:rsidR="00490726" w:rsidRDefault="00FB52D4" w:rsidP="00490726">
      <w:pPr>
        <w:pStyle w:val="VCAADocumentsubtitle"/>
      </w:pPr>
      <w:r>
        <w:t>One land, many families</w:t>
      </w:r>
      <w:r w:rsidR="008038E3">
        <w:t xml:space="preserve"> </w:t>
      </w:r>
      <w:r w:rsidR="00490726">
        <w:rPr>
          <w:sz w:val="56"/>
        </w:rPr>
        <w:fldChar w:fldCharType="begin"/>
      </w:r>
      <w:r w:rsidR="00490726">
        <w:instrText xml:space="preserve"> LINK Word.Document.12 "\\\\vcaafs01\\production$\\STATIONERY\\VCAA Microsoft Template Images\\Word Template\\TD - VCAAA4portraitCover.dotx" "OLE_LINK1" \a \r  \* MERGEFORMAT </w:instrText>
      </w:r>
      <w:r w:rsidR="00490726">
        <w:rPr>
          <w:sz w:val="56"/>
        </w:rPr>
        <w:fldChar w:fldCharType="separate"/>
      </w:r>
    </w:p>
    <w:p w:rsidR="008038E3" w:rsidRPr="00503CBE" w:rsidRDefault="008038E3" w:rsidP="00490726">
      <w:pPr>
        <w:pStyle w:val="VCAADocumentsubtitle"/>
        <w:rPr>
          <w:rFonts w:asciiTheme="minorHAnsi" w:hAnsiTheme="minorHAnsi" w:cs="Times New Roman"/>
          <w:color w:val="auto"/>
        </w:rPr>
      </w:pPr>
      <w:r>
        <w:drawing>
          <wp:inline distT="0" distB="0" distL="0" distR="0">
            <wp:extent cx="5436000" cy="5436000"/>
            <wp:effectExtent l="0" t="0" r="0" b="0"/>
            <wp:docPr id="1" name="Picture 1" descr="K:\AusVELS\Victorian Curriculum\Intercultural Capability\Website content\Unit templat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000" cy="5436000"/>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fldChar w:fldCharType="end"/>
      </w:r>
      <w:bookmarkEnd w:id="1"/>
      <w:bookmarkEnd w:id="0"/>
    </w:p>
    <w:p w:rsidR="001363D1" w:rsidRPr="00F04391" w:rsidRDefault="0096074C" w:rsidP="001363D1">
      <w:pPr>
        <w:pStyle w:val="VCAAtrademarkinfo"/>
        <w:spacing w:before="9480"/>
      </w:pPr>
      <w:proofErr w:type="spellStart"/>
      <w:r>
        <w:lastRenderedPageBreak/>
        <w:t>A</w:t>
      </w:r>
      <w:r w:rsidR="001363D1" w:rsidRPr="00B21D15">
        <w:t>uthorised</w:t>
      </w:r>
      <w:proofErr w:type="spellEnd"/>
      <w:r w:rsidR="001363D1" w:rsidRPr="00B21D15">
        <w:t xml:space="preserve">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culum and Assessment Authority [year]</w:t>
      </w:r>
    </w:p>
    <w:p w:rsidR="001363D1" w:rsidRPr="00E71CFD" w:rsidRDefault="001363D1" w:rsidP="001363D1">
      <w:pPr>
        <w:pStyle w:val="VCAAtrademarkinfo"/>
        <w:rPr>
          <w:lang w:val="en-AU"/>
        </w:rPr>
      </w:pPr>
    </w:p>
    <w:p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7" w:anchor="schools" w:history="1">
        <w:r w:rsidRPr="00C53CA7">
          <w:rPr>
            <w:rStyle w:val="Hyperlink"/>
          </w:rPr>
          <w:t>VCAA educational allowance</w:t>
        </w:r>
      </w:hyperlink>
      <w:r>
        <w:rPr>
          <w:lang w:val="en-AU"/>
        </w:rPr>
        <w:t xml:space="preserve">. </w:t>
      </w:r>
      <w:proofErr w:type="gramStart"/>
      <w:r w:rsidRPr="00E71CFD">
        <w:rPr>
          <w:lang w:val="en-AU"/>
        </w:rPr>
        <w:t xml:space="preserve">For more information go to: </w:t>
      </w:r>
      <w:hyperlink r:id="rId18" w:history="1">
        <w:r w:rsidRPr="00B65CD8">
          <w:rPr>
            <w:rStyle w:val="Hyperlink"/>
            <w:lang w:val="en-AU"/>
          </w:rPr>
          <w:t>www.vcaa.vic.edu.au/Pages/aboutus/policies/policy-copyright.aspx</w:t>
        </w:r>
      </w:hyperlink>
      <w:r>
        <w:rPr>
          <w:lang w:val="en-AU"/>
        </w:rPr>
        <w:t>.</w:t>
      </w:r>
      <w:proofErr w:type="gramEnd"/>
      <w:r>
        <w:rPr>
          <w:lang w:val="en-AU"/>
        </w:rPr>
        <w:t xml:space="preserve"> </w:t>
      </w:r>
    </w:p>
    <w:p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9" w:history="1">
        <w:r w:rsidRPr="00B65CD8">
          <w:rPr>
            <w:rStyle w:val="Hyperlink"/>
            <w:lang w:val="en-AU"/>
          </w:rPr>
          <w:t>www.vcaa.vic.edu.au</w:t>
        </w:r>
      </w:hyperlink>
      <w:r w:rsidRPr="00C53CA7">
        <w:rPr>
          <w:rStyle w:val="VCAAbodyChar"/>
        </w:rPr>
        <w:t>.</w:t>
      </w:r>
    </w:p>
    <w:p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003D57A7" w:rsidRPr="00011EF6">
          <w:rPr>
            <w:rStyle w:val="Hyperlink"/>
            <w:lang w:val="en-AU"/>
          </w:rPr>
          <w:t>vcaa.copyright@edumail.vic.gov.au</w:t>
        </w:r>
      </w:hyperlink>
    </w:p>
    <w:p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1363D1" w:rsidRPr="00E71CFD" w:rsidRDefault="001363D1" w:rsidP="001363D1">
      <w:pPr>
        <w:pStyle w:val="VCAAtrademarkinfo"/>
        <w:rPr>
          <w:lang w:val="en-AU"/>
        </w:rPr>
      </w:pPr>
    </w:p>
    <w:p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rsidR="000627E9" w:rsidRDefault="000627E9">
          <w:pPr>
            <w:pStyle w:val="TOCHeading"/>
          </w:pPr>
          <w:r>
            <w:t>Contents</w:t>
          </w:r>
        </w:p>
        <w:p w:rsidR="00F627F0"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507061913" w:history="1">
            <w:r w:rsidR="00F627F0" w:rsidRPr="004E1FB4">
              <w:rPr>
                <w:rStyle w:val="Hyperlink"/>
              </w:rPr>
              <w:t>The Intercultural Capability project</w:t>
            </w:r>
            <w:r w:rsidR="00F627F0">
              <w:rPr>
                <w:webHidden/>
              </w:rPr>
              <w:tab/>
            </w:r>
            <w:r w:rsidR="00F627F0">
              <w:rPr>
                <w:webHidden/>
              </w:rPr>
              <w:fldChar w:fldCharType="begin"/>
            </w:r>
            <w:r w:rsidR="00F627F0">
              <w:rPr>
                <w:webHidden/>
              </w:rPr>
              <w:instrText xml:space="preserve"> PAGEREF _Toc507061913 \h </w:instrText>
            </w:r>
            <w:r w:rsidR="00F627F0">
              <w:rPr>
                <w:webHidden/>
              </w:rPr>
            </w:r>
            <w:r w:rsidR="00F627F0">
              <w:rPr>
                <w:webHidden/>
              </w:rPr>
              <w:fldChar w:fldCharType="separate"/>
            </w:r>
            <w:r w:rsidR="002F7BB0">
              <w:rPr>
                <w:webHidden/>
              </w:rPr>
              <w:t>4</w:t>
            </w:r>
            <w:r w:rsidR="00F627F0">
              <w:rPr>
                <w:webHidden/>
              </w:rPr>
              <w:fldChar w:fldCharType="end"/>
            </w:r>
          </w:hyperlink>
        </w:p>
        <w:p w:rsidR="00F627F0" w:rsidRDefault="00056194">
          <w:pPr>
            <w:pStyle w:val="TOC1"/>
            <w:rPr>
              <w:rFonts w:asciiTheme="minorHAnsi" w:eastAsiaTheme="minorEastAsia" w:hAnsiTheme="minorHAnsi" w:cstheme="minorBidi"/>
              <w:b w:val="0"/>
              <w:bCs w:val="0"/>
              <w:szCs w:val="22"/>
            </w:rPr>
          </w:pPr>
          <w:hyperlink w:anchor="_Toc507061915" w:history="1">
            <w:r w:rsidR="00F627F0" w:rsidRPr="004E1FB4">
              <w:rPr>
                <w:rStyle w:val="Hyperlink"/>
              </w:rPr>
              <w:t>About this unit</w:t>
            </w:r>
            <w:r w:rsidR="00F627F0">
              <w:rPr>
                <w:webHidden/>
              </w:rPr>
              <w:tab/>
            </w:r>
            <w:r w:rsidR="00F627F0">
              <w:rPr>
                <w:webHidden/>
              </w:rPr>
              <w:fldChar w:fldCharType="begin"/>
            </w:r>
            <w:r w:rsidR="00F627F0">
              <w:rPr>
                <w:webHidden/>
              </w:rPr>
              <w:instrText xml:space="preserve"> PAGEREF _Toc507061915 \h </w:instrText>
            </w:r>
            <w:r w:rsidR="00F627F0">
              <w:rPr>
                <w:webHidden/>
              </w:rPr>
            </w:r>
            <w:r w:rsidR="00F627F0">
              <w:rPr>
                <w:webHidden/>
              </w:rPr>
              <w:fldChar w:fldCharType="separate"/>
            </w:r>
            <w:r w:rsidR="002F7BB0">
              <w:rPr>
                <w:webHidden/>
              </w:rPr>
              <w:t>5</w:t>
            </w:r>
            <w:r w:rsidR="00F627F0">
              <w:rPr>
                <w:webHidden/>
              </w:rPr>
              <w:fldChar w:fldCharType="end"/>
            </w:r>
          </w:hyperlink>
        </w:p>
        <w:p w:rsidR="00F627F0" w:rsidRDefault="00056194">
          <w:pPr>
            <w:pStyle w:val="TOC1"/>
            <w:rPr>
              <w:rFonts w:asciiTheme="minorHAnsi" w:eastAsiaTheme="minorEastAsia" w:hAnsiTheme="minorHAnsi" w:cstheme="minorBidi"/>
              <w:b w:val="0"/>
              <w:bCs w:val="0"/>
              <w:szCs w:val="22"/>
            </w:rPr>
          </w:pPr>
          <w:hyperlink w:anchor="_Toc507061916" w:history="1">
            <w:r w:rsidR="00F627F0" w:rsidRPr="004E1FB4">
              <w:rPr>
                <w:rStyle w:val="Hyperlink"/>
              </w:rPr>
              <w:t>Sequence of lessons</w:t>
            </w:r>
            <w:r w:rsidR="00F627F0">
              <w:rPr>
                <w:webHidden/>
              </w:rPr>
              <w:tab/>
            </w:r>
            <w:r w:rsidR="00F627F0">
              <w:rPr>
                <w:webHidden/>
              </w:rPr>
              <w:fldChar w:fldCharType="begin"/>
            </w:r>
            <w:r w:rsidR="00F627F0">
              <w:rPr>
                <w:webHidden/>
              </w:rPr>
              <w:instrText xml:space="preserve"> PAGEREF _Toc507061916 \h </w:instrText>
            </w:r>
            <w:r w:rsidR="00F627F0">
              <w:rPr>
                <w:webHidden/>
              </w:rPr>
            </w:r>
            <w:r w:rsidR="00F627F0">
              <w:rPr>
                <w:webHidden/>
              </w:rPr>
              <w:fldChar w:fldCharType="separate"/>
            </w:r>
            <w:r w:rsidR="002F7BB0">
              <w:rPr>
                <w:webHidden/>
              </w:rPr>
              <w:t>6</w:t>
            </w:r>
            <w:r w:rsidR="00F627F0">
              <w:rPr>
                <w:webHidden/>
              </w:rPr>
              <w:fldChar w:fldCharType="end"/>
            </w:r>
          </w:hyperlink>
        </w:p>
        <w:p w:rsidR="00F627F0" w:rsidRDefault="00056194">
          <w:pPr>
            <w:pStyle w:val="TOC1"/>
            <w:rPr>
              <w:rFonts w:asciiTheme="minorHAnsi" w:eastAsiaTheme="minorEastAsia" w:hAnsiTheme="minorHAnsi" w:cstheme="minorBidi"/>
              <w:b w:val="0"/>
              <w:bCs w:val="0"/>
              <w:szCs w:val="22"/>
            </w:rPr>
          </w:pPr>
          <w:hyperlink w:anchor="_Toc507061917" w:history="1">
            <w:r w:rsidR="00F627F0" w:rsidRPr="004E1FB4">
              <w:rPr>
                <w:rStyle w:val="Hyperlink"/>
              </w:rPr>
              <w:t>Instructions</w:t>
            </w:r>
            <w:r w:rsidR="00F627F0">
              <w:rPr>
                <w:webHidden/>
              </w:rPr>
              <w:tab/>
            </w:r>
            <w:r w:rsidR="00F627F0">
              <w:rPr>
                <w:webHidden/>
              </w:rPr>
              <w:fldChar w:fldCharType="begin"/>
            </w:r>
            <w:r w:rsidR="00F627F0">
              <w:rPr>
                <w:webHidden/>
              </w:rPr>
              <w:instrText xml:space="preserve"> PAGEREF _Toc507061917 \h </w:instrText>
            </w:r>
            <w:r w:rsidR="00F627F0">
              <w:rPr>
                <w:webHidden/>
              </w:rPr>
            </w:r>
            <w:r w:rsidR="00F627F0">
              <w:rPr>
                <w:webHidden/>
              </w:rPr>
              <w:fldChar w:fldCharType="separate"/>
            </w:r>
            <w:r w:rsidR="002F7BB0">
              <w:rPr>
                <w:webHidden/>
              </w:rPr>
              <w:t>14</w:t>
            </w:r>
            <w:r w:rsidR="00F627F0">
              <w:rPr>
                <w:webHidden/>
              </w:rPr>
              <w:fldChar w:fldCharType="end"/>
            </w:r>
          </w:hyperlink>
        </w:p>
        <w:p w:rsidR="00F627F0" w:rsidRDefault="00056194">
          <w:pPr>
            <w:pStyle w:val="TOC1"/>
            <w:rPr>
              <w:rFonts w:asciiTheme="minorHAnsi" w:eastAsiaTheme="minorEastAsia" w:hAnsiTheme="minorHAnsi" w:cstheme="minorBidi"/>
              <w:b w:val="0"/>
              <w:bCs w:val="0"/>
              <w:szCs w:val="22"/>
            </w:rPr>
          </w:pPr>
          <w:hyperlink w:anchor="_Toc507061918" w:history="1">
            <w:r w:rsidR="00F627F0" w:rsidRPr="004E1FB4">
              <w:rPr>
                <w:rStyle w:val="Hyperlink"/>
              </w:rPr>
              <w:t>Template: Family tree</w:t>
            </w:r>
            <w:r w:rsidR="00F627F0">
              <w:rPr>
                <w:webHidden/>
              </w:rPr>
              <w:tab/>
            </w:r>
            <w:r w:rsidR="00F627F0">
              <w:rPr>
                <w:webHidden/>
              </w:rPr>
              <w:fldChar w:fldCharType="begin"/>
            </w:r>
            <w:r w:rsidR="00F627F0">
              <w:rPr>
                <w:webHidden/>
              </w:rPr>
              <w:instrText xml:space="preserve"> PAGEREF _Toc507061918 \h </w:instrText>
            </w:r>
            <w:r w:rsidR="00F627F0">
              <w:rPr>
                <w:webHidden/>
              </w:rPr>
            </w:r>
            <w:r w:rsidR="00F627F0">
              <w:rPr>
                <w:webHidden/>
              </w:rPr>
              <w:fldChar w:fldCharType="separate"/>
            </w:r>
            <w:r w:rsidR="002F7BB0">
              <w:rPr>
                <w:webHidden/>
              </w:rPr>
              <w:t>15</w:t>
            </w:r>
            <w:r w:rsidR="00F627F0">
              <w:rPr>
                <w:webHidden/>
              </w:rPr>
              <w:fldChar w:fldCharType="end"/>
            </w:r>
          </w:hyperlink>
        </w:p>
        <w:p w:rsidR="00F627F0" w:rsidRDefault="00056194">
          <w:pPr>
            <w:pStyle w:val="TOC1"/>
            <w:rPr>
              <w:rFonts w:asciiTheme="minorHAnsi" w:eastAsiaTheme="minorEastAsia" w:hAnsiTheme="minorHAnsi" w:cstheme="minorBidi"/>
              <w:b w:val="0"/>
              <w:bCs w:val="0"/>
              <w:szCs w:val="22"/>
            </w:rPr>
          </w:pPr>
          <w:hyperlink w:anchor="_Toc507061919" w:history="1">
            <w:r w:rsidR="00F627F0" w:rsidRPr="004E1FB4">
              <w:rPr>
                <w:rStyle w:val="Hyperlink"/>
              </w:rPr>
              <w:t>Student work sample</w:t>
            </w:r>
            <w:r w:rsidR="00F627F0">
              <w:rPr>
                <w:webHidden/>
              </w:rPr>
              <w:tab/>
            </w:r>
            <w:r w:rsidR="00F627F0">
              <w:rPr>
                <w:webHidden/>
              </w:rPr>
              <w:fldChar w:fldCharType="begin"/>
            </w:r>
            <w:r w:rsidR="00F627F0">
              <w:rPr>
                <w:webHidden/>
              </w:rPr>
              <w:instrText xml:space="preserve"> PAGEREF _Toc507061919 \h </w:instrText>
            </w:r>
            <w:r w:rsidR="00F627F0">
              <w:rPr>
                <w:webHidden/>
              </w:rPr>
            </w:r>
            <w:r w:rsidR="00F627F0">
              <w:rPr>
                <w:webHidden/>
              </w:rPr>
              <w:fldChar w:fldCharType="separate"/>
            </w:r>
            <w:r w:rsidR="002F7BB0">
              <w:rPr>
                <w:webHidden/>
              </w:rPr>
              <w:t>16</w:t>
            </w:r>
            <w:r w:rsidR="00F627F0">
              <w:rPr>
                <w:webHidden/>
              </w:rPr>
              <w:fldChar w:fldCharType="end"/>
            </w:r>
          </w:hyperlink>
        </w:p>
        <w:p w:rsidR="000627E9" w:rsidRDefault="000627E9">
          <w:r>
            <w:fldChar w:fldCharType="end"/>
          </w:r>
        </w:p>
      </w:sdtContent>
    </w:sdt>
    <w:p w:rsidR="00B275F7" w:rsidRDefault="00B275F7" w:rsidP="00B275F7">
      <w:pPr>
        <w:pStyle w:val="TOC1"/>
      </w:pPr>
    </w:p>
    <w:p w:rsidR="00DB1C96" w:rsidRDefault="00DB1C96" w:rsidP="00B275F7">
      <w:pPr>
        <w:pStyle w:val="TOC1"/>
        <w:sectPr w:rsidR="00DB1C96" w:rsidSect="00056194">
          <w:headerReference w:type="even" r:id="rId21"/>
          <w:headerReference w:type="default" r:id="rId22"/>
          <w:headerReference w:type="first" r:id="rId23"/>
          <w:footerReference w:type="first" r:id="rId24"/>
          <w:pgSz w:w="11907" w:h="16840" w:code="9"/>
          <w:pgMar w:top="1440" w:right="1440" w:bottom="1440" w:left="1440" w:header="567" w:footer="284" w:gutter="0"/>
          <w:cols w:space="708"/>
          <w:titlePg/>
          <w:docGrid w:linePitch="360"/>
        </w:sectPr>
      </w:pPr>
    </w:p>
    <w:p w:rsidR="00347E40" w:rsidRDefault="00347E40" w:rsidP="00347E40">
      <w:pPr>
        <w:pStyle w:val="VCAAHeading1"/>
      </w:pPr>
      <w:bookmarkStart w:id="2" w:name="_Toc507061913"/>
      <w:r>
        <w:t>The Intercultural Capability project</w:t>
      </w:r>
      <w:bookmarkEnd w:id="2"/>
    </w:p>
    <w:p w:rsidR="009958C0" w:rsidRDefault="009958C0" w:rsidP="009958C0">
      <w:pPr>
        <w:pStyle w:val="VCAAbody"/>
      </w:pPr>
      <w:r>
        <w:t>This unit plan is based on material developed with schools participating in the 2017 Intercultural Capability project. T</w:t>
      </w:r>
      <w:r w:rsidRPr="00882353">
        <w:t>he Victorian Curriculum and Assessment Authority</w:t>
      </w:r>
      <w:r>
        <w:t>,</w:t>
      </w:r>
      <w:r w:rsidRPr="00882353">
        <w:t xml:space="preserve"> in partner</w:t>
      </w:r>
      <w:r>
        <w:t>ship with the International</w:t>
      </w:r>
      <w:r w:rsidRPr="00882353">
        <w:t xml:space="preserve"> Education Division at the Department of Education and Training</w:t>
      </w:r>
      <w:r>
        <w:t xml:space="preserve"> of Victoria</w:t>
      </w:r>
      <w:r w:rsidRPr="00882353">
        <w:t>,</w:t>
      </w:r>
      <w:r>
        <w:t xml:space="preserve"> </w:t>
      </w:r>
      <w:r w:rsidRPr="00882353">
        <w:t xml:space="preserve">conducted an action-research project with </w:t>
      </w:r>
      <w:r>
        <w:t>nine</w:t>
      </w:r>
      <w:r w:rsidRPr="00882353">
        <w:t>teen schools from the Government, C</w:t>
      </w:r>
      <w:r>
        <w:t xml:space="preserve">atholic and Independent sectors. </w:t>
      </w:r>
    </w:p>
    <w:p w:rsidR="009958C0" w:rsidRDefault="009958C0" w:rsidP="009958C0">
      <w:pPr>
        <w:pStyle w:val="VCAAbody"/>
      </w:pPr>
      <w:r>
        <w:t xml:space="preserve">This unit plan provides an example of how a school might plan for the explicit teaching of Intercultural Capability knowledge and skills. It is not an exemplar.  Schools are advised to consider whether this plan meets the needs of their student cohort and is appropriate in the context of their whole-school teaching and learning plan. Additional support and advice on high-quality curriculum planning is available from the </w:t>
      </w:r>
      <w:hyperlink r:id="rId25" w:history="1">
        <w:r w:rsidRPr="00874EC1">
          <w:rPr>
            <w:rStyle w:val="Hyperlink"/>
          </w:rPr>
          <w:t>Curriculum Planning Resource</w:t>
        </w:r>
      </w:hyperlink>
      <w:r>
        <w:t xml:space="preserve">. </w:t>
      </w:r>
    </w:p>
    <w:p w:rsidR="009958C0" w:rsidRDefault="009958C0" w:rsidP="009958C0">
      <w:pPr>
        <w:pStyle w:val="VCAAbody"/>
      </w:pPr>
      <w:r>
        <w:t>Schools have flexibility in how they choose to use this resource, including as:</w:t>
      </w:r>
    </w:p>
    <w:p w:rsidR="009958C0" w:rsidRDefault="009958C0" w:rsidP="009958C0">
      <w:pPr>
        <w:pStyle w:val="VCAAbody"/>
        <w:numPr>
          <w:ilvl w:val="0"/>
          <w:numId w:val="9"/>
        </w:numPr>
      </w:pPr>
      <w:r>
        <w:t>a model that they adapt to suit their own teaching and learning plans</w:t>
      </w:r>
    </w:p>
    <w:p w:rsidR="009958C0" w:rsidRDefault="009958C0" w:rsidP="009958C0">
      <w:pPr>
        <w:pStyle w:val="VCAAbody"/>
        <w:numPr>
          <w:ilvl w:val="0"/>
          <w:numId w:val="9"/>
        </w:numPr>
      </w:pPr>
      <w:proofErr w:type="gramStart"/>
      <w:r>
        <w:t>a</w:t>
      </w:r>
      <w:proofErr w:type="gramEnd"/>
      <w:r>
        <w:t xml:space="preserve"> resource to help decide on their approach.</w:t>
      </w:r>
    </w:p>
    <w:p w:rsidR="009958C0" w:rsidRPr="00874EC1" w:rsidRDefault="009958C0" w:rsidP="009958C0">
      <w:pPr>
        <w:pStyle w:val="VCAAbody"/>
        <w:rPr>
          <w:b/>
        </w:rPr>
      </w:pPr>
      <w:r w:rsidRPr="00874EC1">
        <w:rPr>
          <w:b/>
        </w:rPr>
        <w:t>Print and web-based resources</w:t>
      </w:r>
    </w:p>
    <w:p w:rsidR="009958C0" w:rsidRDefault="009958C0" w:rsidP="009958C0">
      <w:pPr>
        <w:pStyle w:val="VCAAbody"/>
      </w:pPr>
      <w:r>
        <w:t>Some of the print resources contained in this list may be out of print. They have been included because they may still be available from libraries, bookshops and private collections.</w:t>
      </w:r>
    </w:p>
    <w:p w:rsidR="009958C0" w:rsidRDefault="009958C0" w:rsidP="009958C0">
      <w:pPr>
        <w:pStyle w:val="VCAAbody"/>
      </w:pPr>
      <w:r>
        <w:t>At the time of publication the URLs (website addresses) cited were checked for accuracy and appropriateness of content. However, due to the transient nature of material placed on the web, their continuing accuracy cannot be verified. Teachers are strongly advised to prepare their own indexes of sites that are suitable and applicable to the courses they teach, and to check these addresses prior to allowing student access.</w:t>
      </w:r>
    </w:p>
    <w:p w:rsidR="00347E40" w:rsidRDefault="00347E40" w:rsidP="00347E40">
      <w:pPr>
        <w:pStyle w:val="VCAAbody"/>
      </w:pPr>
    </w:p>
    <w:p w:rsidR="00347E40" w:rsidRDefault="00347E40" w:rsidP="00347E40">
      <w:pPr>
        <w:pStyle w:val="VCAAbody"/>
      </w:pPr>
    </w:p>
    <w:p w:rsidR="00347E40" w:rsidRDefault="00347E40" w:rsidP="00347E40">
      <w:pPr>
        <w:pStyle w:val="VCAAbody"/>
      </w:pPr>
    </w:p>
    <w:p w:rsidR="00347E40" w:rsidRDefault="00347E40" w:rsidP="00347E40">
      <w:pPr>
        <w:pStyle w:val="VCAAbody"/>
      </w:pPr>
    </w:p>
    <w:p w:rsidR="00347E40" w:rsidRDefault="00347E40" w:rsidP="00347E40">
      <w:pPr>
        <w:pStyle w:val="VCAAbody"/>
      </w:pPr>
    </w:p>
    <w:p w:rsidR="00347E40" w:rsidRDefault="00347E40" w:rsidP="00347E40">
      <w:pPr>
        <w:pStyle w:val="VCAAbody"/>
      </w:pPr>
    </w:p>
    <w:p w:rsidR="00347E40" w:rsidRDefault="00347E40" w:rsidP="00347E40">
      <w:pPr>
        <w:pStyle w:val="VCAAbody"/>
      </w:pPr>
    </w:p>
    <w:p w:rsidR="00347E40" w:rsidRDefault="00347E40" w:rsidP="00347E40">
      <w:pPr>
        <w:pStyle w:val="VCAAbody"/>
      </w:pPr>
    </w:p>
    <w:p w:rsidR="00347E40" w:rsidRPr="008038E3" w:rsidRDefault="00347E40" w:rsidP="00347E40">
      <w:pPr>
        <w:pStyle w:val="VCAAbody"/>
      </w:pPr>
    </w:p>
    <w:p w:rsidR="00F973D0" w:rsidRDefault="00F973D0" w:rsidP="008038E3">
      <w:pPr>
        <w:pStyle w:val="VCAAHeading1"/>
      </w:pPr>
      <w:bookmarkStart w:id="3" w:name="_Toc507061914"/>
      <w:r>
        <w:rPr>
          <w:noProof/>
          <w:lang w:val="en-AU" w:eastAsia="en-AU"/>
        </w:rPr>
        <w:drawing>
          <wp:inline distT="0" distB="0" distL="0" distR="0" wp14:anchorId="50830FCC" wp14:editId="4F01F62D">
            <wp:extent cx="5731510" cy="1165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5731510" cy="1165225"/>
                    </a:xfrm>
                    <a:prstGeom prst="rect">
                      <a:avLst/>
                    </a:prstGeom>
                  </pic:spPr>
                </pic:pic>
              </a:graphicData>
            </a:graphic>
          </wp:inline>
        </w:drawing>
      </w:r>
      <w:bookmarkEnd w:id="3"/>
    </w:p>
    <w:p w:rsidR="008038E3" w:rsidRDefault="00DD5EE8" w:rsidP="00DD5EE8">
      <w:pPr>
        <w:pStyle w:val="VCAAHeading1"/>
      </w:pPr>
      <w:bookmarkStart w:id="4" w:name="_Toc507061915"/>
      <w:r>
        <w:t>About this unit</w:t>
      </w:r>
      <w:bookmarkEnd w:id="4"/>
      <w:r>
        <w:t xml:space="preserve"> </w:t>
      </w:r>
    </w:p>
    <w:tbl>
      <w:tblPr>
        <w:tblStyle w:val="TableGrid"/>
        <w:tblW w:w="0" w:type="auto"/>
        <w:tblLook w:val="04A0" w:firstRow="1" w:lastRow="0" w:firstColumn="1" w:lastColumn="0" w:noHBand="0" w:noVBand="1"/>
      </w:tblPr>
      <w:tblGrid>
        <w:gridCol w:w="2181"/>
        <w:gridCol w:w="1188"/>
        <w:gridCol w:w="5873"/>
      </w:tblGrid>
      <w:tr w:rsidR="00FB52D4" w:rsidRPr="00FB52D4" w:rsidTr="00FB52D4">
        <w:tc>
          <w:tcPr>
            <w:tcW w:w="2181" w:type="dxa"/>
            <w:shd w:val="clear" w:color="auto" w:fill="A6A6A6" w:themeFill="background1" w:themeFillShade="A6"/>
          </w:tcPr>
          <w:p w:rsidR="00FB52D4" w:rsidRPr="00FB52D4" w:rsidRDefault="00FB52D4" w:rsidP="00FB52D4">
            <w:pPr>
              <w:pStyle w:val="VCAAtablecondensed"/>
              <w:rPr>
                <w:b/>
              </w:rPr>
            </w:pPr>
            <w:r w:rsidRPr="00FB52D4">
              <w:rPr>
                <w:b/>
              </w:rPr>
              <w:t>Unit title</w:t>
            </w:r>
          </w:p>
        </w:tc>
        <w:tc>
          <w:tcPr>
            <w:tcW w:w="1188" w:type="dxa"/>
            <w:shd w:val="clear" w:color="auto" w:fill="A6A6A6" w:themeFill="background1" w:themeFillShade="A6"/>
          </w:tcPr>
          <w:p w:rsidR="00FB52D4" w:rsidRPr="00FB52D4" w:rsidRDefault="00FB52D4" w:rsidP="00FB52D4">
            <w:pPr>
              <w:pStyle w:val="VCAAtablecondensed"/>
              <w:rPr>
                <w:b/>
              </w:rPr>
            </w:pPr>
            <w:r>
              <w:rPr>
                <w:b/>
              </w:rPr>
              <w:t>Year</w:t>
            </w:r>
          </w:p>
        </w:tc>
        <w:tc>
          <w:tcPr>
            <w:tcW w:w="5873" w:type="dxa"/>
            <w:shd w:val="clear" w:color="auto" w:fill="A6A6A6" w:themeFill="background1" w:themeFillShade="A6"/>
          </w:tcPr>
          <w:p w:rsidR="00FB52D4" w:rsidRPr="00FB52D4" w:rsidRDefault="00FB52D4" w:rsidP="00FB52D4">
            <w:pPr>
              <w:pStyle w:val="VCAAtablecondensed"/>
              <w:rPr>
                <w:b/>
              </w:rPr>
            </w:pPr>
            <w:r w:rsidRPr="00FB52D4">
              <w:rPr>
                <w:b/>
              </w:rPr>
              <w:t>Total teaching hours</w:t>
            </w:r>
          </w:p>
        </w:tc>
      </w:tr>
      <w:tr w:rsidR="00FB52D4" w:rsidRPr="003B3730" w:rsidTr="00FB52D4">
        <w:tc>
          <w:tcPr>
            <w:tcW w:w="2181" w:type="dxa"/>
          </w:tcPr>
          <w:p w:rsidR="00FB52D4" w:rsidRPr="003B3730" w:rsidRDefault="00FB52D4" w:rsidP="00FB52D4">
            <w:pPr>
              <w:pStyle w:val="VCAAtablecondensed"/>
            </w:pPr>
            <w:r>
              <w:t>One land: Many families</w:t>
            </w:r>
          </w:p>
        </w:tc>
        <w:tc>
          <w:tcPr>
            <w:tcW w:w="1188" w:type="dxa"/>
          </w:tcPr>
          <w:p w:rsidR="00FB52D4" w:rsidRPr="003B3730" w:rsidRDefault="00FB52D4" w:rsidP="00FB52D4">
            <w:pPr>
              <w:pStyle w:val="VCAAtablecondensed"/>
            </w:pPr>
            <w:r>
              <w:t>Prep</w:t>
            </w:r>
          </w:p>
        </w:tc>
        <w:tc>
          <w:tcPr>
            <w:tcW w:w="5873" w:type="dxa"/>
          </w:tcPr>
          <w:p w:rsidR="00FB52D4" w:rsidRPr="003B3730" w:rsidRDefault="0065756F" w:rsidP="00FB52D4">
            <w:pPr>
              <w:pStyle w:val="VCAAtablecondensed"/>
            </w:pPr>
            <w:r>
              <w:t>12</w:t>
            </w:r>
            <w:r w:rsidR="00FB52D4">
              <w:t xml:space="preserve"> lessons </w:t>
            </w:r>
          </w:p>
          <w:p w:rsidR="00FB52D4" w:rsidRPr="003B3730" w:rsidRDefault="00FB52D4" w:rsidP="00FB52D4">
            <w:pPr>
              <w:pStyle w:val="VCAAtablecondensed"/>
              <w:rPr>
                <w:i/>
                <w:color w:val="0099E3" w:themeColor="accent1"/>
              </w:rPr>
            </w:pPr>
            <w:r w:rsidRPr="00FB52D4">
              <w:rPr>
                <w:i/>
                <w:color w:val="1F497D" w:themeColor="text2"/>
              </w:rPr>
              <w:t>Tip: Lessons are nominally designed to take 1 hour, however you may wish to adjust time to meet local needs.</w:t>
            </w:r>
          </w:p>
        </w:tc>
      </w:tr>
    </w:tbl>
    <w:p w:rsidR="00FB52D4" w:rsidRDefault="00FB52D4" w:rsidP="00FB52D4">
      <w:pPr>
        <w:pStyle w:val="VCAAbody"/>
        <w:numPr>
          <w:ilvl w:val="0"/>
          <w:numId w:val="10"/>
        </w:numPr>
      </w:pPr>
      <w:r>
        <w:t xml:space="preserve">This is </w:t>
      </w:r>
      <w:r w:rsidR="001D3059">
        <w:t>an integrated unit that includes</w:t>
      </w:r>
      <w:r>
        <w:t xml:space="preserve"> elements of Intercultural Capability with History</w:t>
      </w:r>
      <w:r w:rsidR="00517278">
        <w:t xml:space="preserve"> and Geography</w:t>
      </w:r>
      <w:r>
        <w:t xml:space="preserve">. The focus of this </w:t>
      </w:r>
      <w:r w:rsidR="00056194">
        <w:t>unit</w:t>
      </w:r>
      <w:r>
        <w:t xml:space="preserve"> plan is Intercultural Capability.</w:t>
      </w:r>
    </w:p>
    <w:p w:rsidR="00FB52D4" w:rsidRDefault="00FB52D4" w:rsidP="00FB52D4">
      <w:pPr>
        <w:pStyle w:val="VCAAbody"/>
        <w:numPr>
          <w:ilvl w:val="0"/>
          <w:numId w:val="10"/>
        </w:numPr>
      </w:pPr>
      <w:r>
        <w:t>This unit was delivered to Prep students in a metropolitan school. More than 50 different language groups are represented within the school community and student demographic.</w:t>
      </w:r>
    </w:p>
    <w:p w:rsidR="00FB52D4" w:rsidRDefault="00FB52D4" w:rsidP="00FB52D4">
      <w:pPr>
        <w:pStyle w:val="VCAAbody"/>
        <w:numPr>
          <w:ilvl w:val="0"/>
          <w:numId w:val="10"/>
        </w:numPr>
      </w:pPr>
      <w:r>
        <w:t>The school is using a two-year cycle for their whole-school plan.</w:t>
      </w:r>
    </w:p>
    <w:p w:rsidR="00FB52D4" w:rsidRDefault="00FB52D4" w:rsidP="00FB52D4">
      <w:pPr>
        <w:pStyle w:val="VCAAbody"/>
        <w:numPr>
          <w:ilvl w:val="0"/>
          <w:numId w:val="10"/>
        </w:numPr>
      </w:pPr>
      <w:r>
        <w:t xml:space="preserve">In the unit, the </w:t>
      </w:r>
      <w:r w:rsidR="0065756F">
        <w:t>parents/</w:t>
      </w:r>
      <w:proofErr w:type="spellStart"/>
      <w:r w:rsidR="0065756F">
        <w:t>carers</w:t>
      </w:r>
      <w:proofErr w:type="spellEnd"/>
      <w:r>
        <w:t xml:space="preserve"> were invited to the </w:t>
      </w:r>
      <w:r w:rsidR="001D3059">
        <w:t>school to celebrate the student</w:t>
      </w:r>
      <w:r>
        <w:t>s</w:t>
      </w:r>
      <w:r w:rsidR="001D3059">
        <w:t>’</w:t>
      </w:r>
      <w:r>
        <w:t xml:space="preserve"> first 100 days. Teacher reflection on the unit indicated that they would strengthen the unit by inviting guest speakers from the school community to present on aspects of their culture as well as history.</w:t>
      </w:r>
    </w:p>
    <w:p w:rsidR="00FB52D4" w:rsidRPr="00FB52D4" w:rsidRDefault="00FB52D4" w:rsidP="00FB52D4">
      <w:pPr>
        <w:pStyle w:val="VCAAbody"/>
        <w:rPr>
          <w:b/>
        </w:rPr>
      </w:pPr>
      <w:r w:rsidRPr="00FB52D4">
        <w:rPr>
          <w:b/>
        </w:rPr>
        <w:t>Content descriptions</w:t>
      </w:r>
    </w:p>
    <w:p w:rsidR="00FB52D4" w:rsidRPr="00FB52D4" w:rsidRDefault="00FB52D4" w:rsidP="00FB52D4">
      <w:pPr>
        <w:pStyle w:val="VCAAbody"/>
        <w:rPr>
          <w:b/>
        </w:rPr>
      </w:pPr>
      <w:r w:rsidRPr="00FB52D4">
        <w:rPr>
          <w:b/>
        </w:rPr>
        <w:t>Intercultural capability</w:t>
      </w:r>
    </w:p>
    <w:p w:rsidR="00FB52D4" w:rsidRPr="001D3059" w:rsidRDefault="00FB52D4" w:rsidP="001D3059">
      <w:pPr>
        <w:pStyle w:val="VCAAbody"/>
      </w:pPr>
      <w:r w:rsidRPr="001D3059">
        <w:t>Cultural Practices: Identify what is familiar and what is different in the ways culturally divers</w:t>
      </w:r>
      <w:r w:rsidR="00E77C4F">
        <w:t xml:space="preserve">e individuals and families live </w:t>
      </w:r>
      <w:r w:rsidR="00E77C4F" w:rsidRPr="00E77C4F">
        <w:t>(VCICCB001).</w:t>
      </w:r>
    </w:p>
    <w:p w:rsidR="00FB52D4" w:rsidRPr="001D3059" w:rsidRDefault="00FB52D4" w:rsidP="001D3059">
      <w:pPr>
        <w:pStyle w:val="VCAAbody"/>
      </w:pPr>
      <w:r w:rsidRPr="001D3059">
        <w:t>Cultural Diversity: Identify and discuss cultural diversity</w:t>
      </w:r>
      <w:r w:rsidR="00E77C4F">
        <w:t xml:space="preserve"> in the school and/or community </w:t>
      </w:r>
      <w:r w:rsidR="00E77C4F" w:rsidRPr="00E77C4F">
        <w:t>(VCICCD003).</w:t>
      </w:r>
    </w:p>
    <w:tbl>
      <w:tblPr>
        <w:tblStyle w:val="TableGrid"/>
        <w:tblW w:w="0" w:type="auto"/>
        <w:tblLook w:val="04A0" w:firstRow="1" w:lastRow="0" w:firstColumn="1" w:lastColumn="0" w:noHBand="0" w:noVBand="1"/>
      </w:tblPr>
      <w:tblGrid>
        <w:gridCol w:w="4644"/>
        <w:gridCol w:w="4598"/>
      </w:tblGrid>
      <w:tr w:rsidR="00FB52D4" w:rsidRPr="00FB52D4" w:rsidTr="00FB52D4">
        <w:tc>
          <w:tcPr>
            <w:tcW w:w="4644" w:type="dxa"/>
            <w:shd w:val="clear" w:color="auto" w:fill="A6A6A6" w:themeFill="background1" w:themeFillShade="A6"/>
          </w:tcPr>
          <w:p w:rsidR="00FB52D4" w:rsidRPr="00FB52D4" w:rsidRDefault="00FB52D4" w:rsidP="00FB52D4">
            <w:pPr>
              <w:pStyle w:val="VCAAtablecondensed"/>
              <w:rPr>
                <w:b/>
              </w:rPr>
            </w:pPr>
            <w:r w:rsidRPr="00FB52D4">
              <w:rPr>
                <w:b/>
              </w:rPr>
              <w:t>Achievement standard</w:t>
            </w:r>
            <w:r w:rsidR="00056194">
              <w:rPr>
                <w:b/>
              </w:rPr>
              <w:t xml:space="preserve"> (unit focus in Italics)</w:t>
            </w:r>
          </w:p>
        </w:tc>
        <w:tc>
          <w:tcPr>
            <w:tcW w:w="4598" w:type="dxa"/>
            <w:shd w:val="clear" w:color="auto" w:fill="A6A6A6" w:themeFill="background1" w:themeFillShade="A6"/>
          </w:tcPr>
          <w:p w:rsidR="00FB52D4" w:rsidRPr="00FB52D4" w:rsidRDefault="00FB52D4" w:rsidP="00FB52D4">
            <w:pPr>
              <w:pStyle w:val="VCAAtablecondensed"/>
              <w:rPr>
                <w:b/>
              </w:rPr>
            </w:pPr>
            <w:r w:rsidRPr="00FB52D4">
              <w:rPr>
                <w:b/>
              </w:rPr>
              <w:t xml:space="preserve">Guiding questions </w:t>
            </w:r>
          </w:p>
        </w:tc>
      </w:tr>
      <w:tr w:rsidR="00FB52D4" w:rsidRPr="007D67A1" w:rsidTr="00FB52D4">
        <w:tc>
          <w:tcPr>
            <w:tcW w:w="4644" w:type="dxa"/>
          </w:tcPr>
          <w:p w:rsidR="00FB52D4" w:rsidRPr="006B0F76" w:rsidRDefault="00FB52D4" w:rsidP="00FB52D4">
            <w:pPr>
              <w:pStyle w:val="VCAAtablecondensed"/>
            </w:pPr>
            <w:r w:rsidRPr="006B0F76">
              <w:t xml:space="preserve">By the end of Level 2, </w:t>
            </w:r>
            <w:r w:rsidRPr="00D05B26">
              <w:rPr>
                <w:i/>
                <w:color w:val="1F497D" w:themeColor="text2"/>
              </w:rPr>
              <w:t>students begin to distinguish what is familiar and different in the ways culturally diverse individuals and families live.</w:t>
            </w:r>
            <w:r w:rsidRPr="00D05B26">
              <w:rPr>
                <w:color w:val="1F497D" w:themeColor="text2"/>
              </w:rPr>
              <w:t xml:space="preserve"> </w:t>
            </w:r>
            <w:r w:rsidRPr="006B0F76">
              <w:t>They describe their experiences of intercultural encounters, and identify cultural diversity in their school and/or community.</w:t>
            </w:r>
          </w:p>
          <w:p w:rsidR="00FB52D4" w:rsidRPr="006B0F76" w:rsidRDefault="00FB52D4" w:rsidP="00FB52D4">
            <w:pPr>
              <w:pStyle w:val="VCAAtablecondensed"/>
            </w:pPr>
          </w:p>
          <w:p w:rsidR="00FB52D4" w:rsidRPr="007D67A1" w:rsidRDefault="00FB52D4" w:rsidP="00FB52D4">
            <w:pPr>
              <w:pStyle w:val="VCAAtablecondensed"/>
            </w:pPr>
            <w:r w:rsidRPr="006B0F76">
              <w:t>Students explain how they might respond in different cultural situations.</w:t>
            </w:r>
          </w:p>
        </w:tc>
        <w:tc>
          <w:tcPr>
            <w:tcW w:w="4598" w:type="dxa"/>
          </w:tcPr>
          <w:p w:rsidR="00FB52D4" w:rsidRDefault="00FB52D4" w:rsidP="00FB52D4">
            <w:pPr>
              <w:pStyle w:val="VCAAtablecondensedbullet"/>
              <w:rPr>
                <w:rFonts w:eastAsia="Calibri"/>
              </w:rPr>
            </w:pPr>
            <w:r>
              <w:rPr>
                <w:rFonts w:eastAsia="Calibri"/>
              </w:rPr>
              <w:t>Where does your family come from?</w:t>
            </w:r>
          </w:p>
          <w:p w:rsidR="00FB52D4" w:rsidRDefault="00FB52D4" w:rsidP="00FB52D4">
            <w:pPr>
              <w:pStyle w:val="VCAAtablecondensedbullet"/>
              <w:rPr>
                <w:rFonts w:eastAsia="Calibri"/>
              </w:rPr>
            </w:pPr>
            <w:r>
              <w:rPr>
                <w:rFonts w:eastAsia="Calibri"/>
              </w:rPr>
              <w:t>Where do they live now?</w:t>
            </w:r>
          </w:p>
          <w:p w:rsidR="00FB52D4" w:rsidRDefault="00FB52D4" w:rsidP="00FB52D4">
            <w:pPr>
              <w:pStyle w:val="VCAAtablecondensedbullet"/>
              <w:rPr>
                <w:rFonts w:eastAsia="Calibri"/>
              </w:rPr>
            </w:pPr>
            <w:r>
              <w:rPr>
                <w:rFonts w:eastAsia="Calibri"/>
              </w:rPr>
              <w:t>What does culture mean?</w:t>
            </w:r>
          </w:p>
          <w:p w:rsidR="00FB52D4" w:rsidRDefault="00FB52D4" w:rsidP="00FB52D4">
            <w:pPr>
              <w:pStyle w:val="VCAAtablecondensedbullet"/>
              <w:rPr>
                <w:rFonts w:eastAsia="Calibri"/>
              </w:rPr>
            </w:pPr>
            <w:r>
              <w:rPr>
                <w:rFonts w:eastAsia="Calibri"/>
              </w:rPr>
              <w:t>What does diversity mean?</w:t>
            </w:r>
          </w:p>
          <w:p w:rsidR="00FB52D4" w:rsidRDefault="00FB52D4" w:rsidP="00FB52D4">
            <w:pPr>
              <w:pStyle w:val="VCAAtablecondensedbullet"/>
              <w:rPr>
                <w:rFonts w:eastAsia="Calibri"/>
              </w:rPr>
            </w:pPr>
            <w:r>
              <w:rPr>
                <w:rFonts w:eastAsia="Calibri"/>
              </w:rPr>
              <w:t>What does cultural diversity mean?</w:t>
            </w:r>
          </w:p>
          <w:p w:rsidR="00FB52D4" w:rsidRPr="00443F44" w:rsidRDefault="00FB52D4" w:rsidP="00FB52D4">
            <w:pPr>
              <w:pStyle w:val="VCAAtablecondensedbullet"/>
              <w:rPr>
                <w:rFonts w:eastAsia="Calibri"/>
              </w:rPr>
            </w:pPr>
            <w:r>
              <w:rPr>
                <w:rFonts w:eastAsia="Calibri"/>
              </w:rPr>
              <w:t>What makes Australia culturally diverse?</w:t>
            </w:r>
          </w:p>
        </w:tc>
      </w:tr>
    </w:tbl>
    <w:p w:rsidR="00FB52D4" w:rsidRPr="001D3059" w:rsidRDefault="00FB52D4" w:rsidP="001D3059">
      <w:pPr>
        <w:pStyle w:val="VCAAbody"/>
        <w:rPr>
          <w:b/>
        </w:rPr>
      </w:pPr>
      <w:r w:rsidRPr="001D3059">
        <w:rPr>
          <w:b/>
        </w:rPr>
        <w:t>Teaching approach</w:t>
      </w:r>
    </w:p>
    <w:p w:rsidR="00FB52D4" w:rsidRDefault="00FB52D4" w:rsidP="001D3059">
      <w:pPr>
        <w:pStyle w:val="VCAAbody"/>
      </w:pPr>
      <w:r>
        <w:t xml:space="preserve">Each lesson outlines </w:t>
      </w:r>
      <w:r w:rsidR="00C62CDC">
        <w:t>the learning intentions (WALT: w</w:t>
      </w:r>
      <w:r>
        <w:t>e are learning today) a</w:t>
      </w:r>
      <w:r w:rsidR="00C62CDC">
        <w:t>nd the success criteria (WILF: w</w:t>
      </w:r>
      <w:r>
        <w:t xml:space="preserve">hat I am looking for). </w:t>
      </w:r>
    </w:p>
    <w:p w:rsidR="00FB52D4" w:rsidRDefault="00FB52D4">
      <w:pPr>
        <w:rPr>
          <w:rFonts w:ascii="Arial" w:hAnsi="Arial" w:cs="Arial"/>
          <w:color w:val="000000" w:themeColor="text1"/>
        </w:rPr>
      </w:pPr>
      <w:r>
        <w:br w:type="page"/>
      </w:r>
    </w:p>
    <w:p w:rsidR="00FB52D4" w:rsidRDefault="00FB52D4" w:rsidP="00FB52D4">
      <w:pPr>
        <w:pStyle w:val="VCAAHeading1"/>
      </w:pPr>
      <w:bookmarkStart w:id="5" w:name="_Toc507061916"/>
      <w:r>
        <w:t>Sequence of lessons</w:t>
      </w:r>
      <w:bookmarkEnd w:id="5"/>
    </w:p>
    <w:p w:rsidR="00FB52D4" w:rsidRPr="004F1816" w:rsidRDefault="00FB52D4" w:rsidP="00FB52D4">
      <w:pPr>
        <w:pStyle w:val="VCAAHeading5"/>
      </w:pPr>
      <w:r w:rsidRPr="004F1816">
        <w:t>Lesson 1</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Tr="00FB52D4">
        <w:tc>
          <w:tcPr>
            <w:tcW w:w="2356" w:type="dxa"/>
          </w:tcPr>
          <w:p w:rsidR="00FB52D4" w:rsidRDefault="00FB52D4" w:rsidP="00FB52D4">
            <w:pPr>
              <w:pStyle w:val="VCAAtablecondensed"/>
            </w:pPr>
            <w:r>
              <w:t>WALT:</w:t>
            </w:r>
          </w:p>
          <w:p w:rsidR="00FB52D4" w:rsidRDefault="00FB52D4" w:rsidP="00FB52D4">
            <w:pPr>
              <w:pStyle w:val="VCAAtablecondensed"/>
            </w:pPr>
            <w:r>
              <w:t>Identify people in your family</w:t>
            </w:r>
          </w:p>
          <w:p w:rsidR="00FB52D4" w:rsidRDefault="00FB52D4" w:rsidP="00FB52D4">
            <w:pPr>
              <w:pStyle w:val="VCAAtablecondensed"/>
            </w:pPr>
            <w:r>
              <w:t>WILF:</w:t>
            </w:r>
          </w:p>
          <w:p w:rsidR="00FB52D4" w:rsidRDefault="00FB52D4" w:rsidP="00FB52D4">
            <w:pPr>
              <w:pStyle w:val="VCAAtablecondensed"/>
            </w:pPr>
            <w:r>
              <w:t>I can say, write or draw who is in my family</w:t>
            </w:r>
          </w:p>
        </w:tc>
        <w:tc>
          <w:tcPr>
            <w:tcW w:w="3564" w:type="dxa"/>
          </w:tcPr>
          <w:p w:rsidR="00FB52D4" w:rsidRDefault="00FB52D4" w:rsidP="00FB52D4">
            <w:pPr>
              <w:pStyle w:val="VCAAtablecondensed"/>
            </w:pPr>
            <w:r w:rsidRPr="00CF1F74">
              <w:t>Read</w:t>
            </w:r>
            <w:r>
              <w:t xml:space="preserve">: </w:t>
            </w:r>
            <w:r>
              <w:rPr>
                <w:i/>
              </w:rPr>
              <w:t xml:space="preserve">Little Elliot </w:t>
            </w:r>
            <w:r w:rsidRPr="00CF1F74">
              <w:rPr>
                <w:i/>
              </w:rPr>
              <w:t>Big Family</w:t>
            </w:r>
            <w:r>
              <w:t xml:space="preserve"> by Mike </w:t>
            </w:r>
            <w:proofErr w:type="spellStart"/>
            <w:r>
              <w:t>Curato</w:t>
            </w:r>
            <w:proofErr w:type="spellEnd"/>
          </w:p>
          <w:p w:rsidR="00FB52D4" w:rsidRDefault="00FB52D4" w:rsidP="00FB52D4">
            <w:pPr>
              <w:pStyle w:val="VCAAtablecondensed"/>
            </w:pPr>
          </w:p>
          <w:p w:rsidR="00FB52D4" w:rsidRDefault="001D3059" w:rsidP="00FB52D4">
            <w:pPr>
              <w:pStyle w:val="VCAAtablecondensed"/>
            </w:pPr>
            <w:r>
              <w:t>Activity</w:t>
            </w:r>
            <w:r w:rsidR="00FB52D4" w:rsidRPr="00A13A25">
              <w:t xml:space="preserve">: </w:t>
            </w:r>
            <w:r w:rsidR="00FB52D4">
              <w:t>Ask students to brainstorm different types of family members and roles. Encourage students to share the names of these roles in their own language.</w:t>
            </w:r>
          </w:p>
          <w:p w:rsidR="00FB52D4" w:rsidRDefault="00FB52D4" w:rsidP="00FB52D4">
            <w:pPr>
              <w:pStyle w:val="VCAAtablecondensed"/>
            </w:pPr>
          </w:p>
          <w:p w:rsidR="00FB52D4" w:rsidRPr="001D3059" w:rsidRDefault="00FB52D4" w:rsidP="001D3059">
            <w:pPr>
              <w:pStyle w:val="VCAAtablecondensed"/>
            </w:pPr>
            <w:r w:rsidRPr="001D3059">
              <w:t xml:space="preserve">Watch: </w:t>
            </w:r>
            <w:r w:rsidRPr="001D3059">
              <w:rPr>
                <w:i/>
              </w:rPr>
              <w:t>Kids vocabulary - Family - family members &amp; tree</w:t>
            </w:r>
            <w:r w:rsidRPr="001D3059">
              <w:t xml:space="preserve"> </w:t>
            </w:r>
          </w:p>
          <w:p w:rsidR="00FB52D4" w:rsidRDefault="00FB52D4" w:rsidP="00FB52D4">
            <w:pPr>
              <w:pStyle w:val="VCAAtablecondensed"/>
            </w:pPr>
          </w:p>
          <w:p w:rsidR="001D3059" w:rsidRDefault="00FB52D4" w:rsidP="00FB52D4">
            <w:pPr>
              <w:pStyle w:val="VCAAtablecondensed"/>
            </w:pPr>
            <w:r w:rsidRPr="00BB1F6B">
              <w:t xml:space="preserve">Explain: </w:t>
            </w:r>
            <w:r>
              <w:t xml:space="preserve">Students will be creating their own family in a house. </w:t>
            </w:r>
          </w:p>
          <w:p w:rsidR="00FB52D4" w:rsidRDefault="00D05B26" w:rsidP="001D3059">
            <w:pPr>
              <w:pStyle w:val="VCAAtablecondensed"/>
            </w:pPr>
            <w:r>
              <w:t>Teachers</w:t>
            </w:r>
            <w:r w:rsidR="00FB52D4">
              <w:t xml:space="preserve"> may wish to provide a template of family members or allow students to draw their own. Students, with teacher assistance, label family members. Students </w:t>
            </w:r>
            <w:r w:rsidR="001D3059">
              <w:t>then</w:t>
            </w:r>
            <w:r w:rsidR="00FB52D4">
              <w:t xml:space="preserve"> cut and paste their </w:t>
            </w:r>
            <w:r w:rsidR="001D3059">
              <w:t xml:space="preserve">family into a </w:t>
            </w:r>
            <w:r w:rsidR="00FB52D4">
              <w:t xml:space="preserve">house made from </w:t>
            </w:r>
            <w:proofErr w:type="spellStart"/>
            <w:r w:rsidR="00FB52D4">
              <w:t>popsticks</w:t>
            </w:r>
            <w:proofErr w:type="spellEnd"/>
            <w:r w:rsidR="00FB52D4">
              <w:t xml:space="preserve">. </w:t>
            </w:r>
          </w:p>
          <w:p w:rsidR="00FB52D4" w:rsidRDefault="00FB52D4" w:rsidP="00FB52D4">
            <w:pPr>
              <w:pStyle w:val="VCAAtablecondensed"/>
            </w:pPr>
          </w:p>
          <w:p w:rsidR="00FB52D4" w:rsidRPr="00BB1F6B" w:rsidRDefault="00FB52D4" w:rsidP="00FB52D4">
            <w:pPr>
              <w:pStyle w:val="VCAAtablecondensed"/>
            </w:pPr>
            <w:r w:rsidRPr="00BB1F6B">
              <w:t>Reflect and share:</w:t>
            </w:r>
            <w:r>
              <w:t xml:space="preserve"> Students explain their family home (in pairs, or to class).</w:t>
            </w:r>
          </w:p>
        </w:tc>
        <w:tc>
          <w:tcPr>
            <w:tcW w:w="3322" w:type="dxa"/>
          </w:tcPr>
          <w:p w:rsidR="00FB52D4" w:rsidRDefault="00FB52D4" w:rsidP="00FB52D4">
            <w:pPr>
              <w:pStyle w:val="VCAAtablecondensed"/>
            </w:pPr>
            <w:r>
              <w:rPr>
                <w:i/>
              </w:rPr>
              <w:t>Little E</w:t>
            </w:r>
            <w:r w:rsidR="00056194">
              <w:rPr>
                <w:i/>
              </w:rPr>
              <w:t>l</w:t>
            </w:r>
            <w:r>
              <w:rPr>
                <w:i/>
              </w:rPr>
              <w:t xml:space="preserve">liot </w:t>
            </w:r>
            <w:r w:rsidRPr="00CF1F74">
              <w:rPr>
                <w:i/>
              </w:rPr>
              <w:t>Big Family</w:t>
            </w:r>
            <w:r>
              <w:t xml:space="preserve"> by Mike </w:t>
            </w:r>
            <w:proofErr w:type="spellStart"/>
            <w:r>
              <w:t>Curato</w:t>
            </w:r>
            <w:proofErr w:type="spellEnd"/>
          </w:p>
          <w:p w:rsidR="00FB52D4" w:rsidRDefault="00FB52D4" w:rsidP="00FB52D4">
            <w:pPr>
              <w:pStyle w:val="VCAAtablecondensed"/>
            </w:pPr>
          </w:p>
          <w:p w:rsidR="00FB52D4" w:rsidRPr="00E77C4F" w:rsidRDefault="00056194" w:rsidP="00FB52D4">
            <w:pPr>
              <w:pStyle w:val="VCAAtablecondensed"/>
              <w:rPr>
                <w:i/>
              </w:rPr>
            </w:pPr>
            <w:hyperlink r:id="rId27" w:history="1">
              <w:r w:rsidR="00E77C4F" w:rsidRPr="00E77C4F">
                <w:rPr>
                  <w:rStyle w:val="Hyperlink"/>
                  <w:i/>
                </w:rPr>
                <w:t>Kids vocabulary - Family - family members &amp; tree</w:t>
              </w:r>
            </w:hyperlink>
            <w:r w:rsidR="00674973">
              <w:rPr>
                <w:i/>
              </w:rPr>
              <w:t xml:space="preserve">, English </w:t>
            </w:r>
            <w:proofErr w:type="spellStart"/>
            <w:r w:rsidR="00674973">
              <w:rPr>
                <w:i/>
              </w:rPr>
              <w:t>Singsing</w:t>
            </w:r>
            <w:proofErr w:type="spellEnd"/>
            <w:r w:rsidR="00674973">
              <w:rPr>
                <w:i/>
              </w:rPr>
              <w:t xml:space="preserve"> </w:t>
            </w:r>
            <w:r w:rsidR="00E77C4F" w:rsidRPr="00E77C4F">
              <w:rPr>
                <w:i/>
              </w:rPr>
              <w:t>FUSE ID: 9TSS8H</w:t>
            </w:r>
          </w:p>
          <w:p w:rsidR="00FB52D4" w:rsidRDefault="00FB52D4" w:rsidP="0065756F">
            <w:pPr>
              <w:pStyle w:val="VCAAtablecondensed"/>
            </w:pPr>
            <w:r>
              <w:t>Teacher</w:t>
            </w:r>
            <w:r w:rsidR="00D05B26">
              <w:t>s</w:t>
            </w:r>
            <w:r>
              <w:t xml:space="preserve"> may select a range of books on </w:t>
            </w:r>
            <w:r w:rsidR="0065756F">
              <w:t>parents/</w:t>
            </w:r>
            <w:proofErr w:type="spellStart"/>
            <w:r w:rsidR="0065756F">
              <w:t>carers</w:t>
            </w:r>
            <w:proofErr w:type="spellEnd"/>
            <w:r>
              <w:t xml:space="preserve"> and grand</w:t>
            </w:r>
            <w:r w:rsidR="0065756F">
              <w:t>parents</w:t>
            </w:r>
            <w:r>
              <w:t xml:space="preserve"> to reinforce lesson.</w:t>
            </w:r>
          </w:p>
        </w:tc>
      </w:tr>
    </w:tbl>
    <w:p w:rsidR="00FB52D4" w:rsidRPr="004F1816" w:rsidRDefault="00FB52D4" w:rsidP="00FB52D4">
      <w:pPr>
        <w:pStyle w:val="VCAAHeading5"/>
      </w:pPr>
      <w:r w:rsidRPr="004F1816">
        <w:t>Lesson 2</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Understand why a family is important</w:t>
            </w:r>
          </w:p>
          <w:p w:rsidR="00FB52D4" w:rsidRDefault="00FB52D4" w:rsidP="00FB52D4">
            <w:pPr>
              <w:pStyle w:val="VCAAtablecondensed"/>
            </w:pPr>
            <w:r>
              <w:t>WILF:</w:t>
            </w:r>
          </w:p>
          <w:p w:rsidR="00FB52D4" w:rsidRPr="00BB1F6B" w:rsidRDefault="00FB52D4" w:rsidP="00FB52D4">
            <w:pPr>
              <w:pStyle w:val="VCAAtablecondensed"/>
            </w:pPr>
            <w:r>
              <w:t>I can say what makes a family</w:t>
            </w:r>
          </w:p>
          <w:p w:rsidR="00FB52D4" w:rsidRPr="00BB1F6B" w:rsidRDefault="00FB52D4" w:rsidP="00FB52D4">
            <w:pPr>
              <w:pStyle w:val="VCAAtablecondensed"/>
            </w:pPr>
            <w:r>
              <w:t>I can say why my family is important</w:t>
            </w:r>
          </w:p>
        </w:tc>
        <w:tc>
          <w:tcPr>
            <w:tcW w:w="3564" w:type="dxa"/>
          </w:tcPr>
          <w:p w:rsidR="00FB52D4" w:rsidRDefault="00FB52D4" w:rsidP="00FB52D4">
            <w:pPr>
              <w:pStyle w:val="VCAAtablecondensed"/>
            </w:pPr>
            <w:r>
              <w:t xml:space="preserve">Use: </w:t>
            </w:r>
            <w:proofErr w:type="spellStart"/>
            <w:r>
              <w:t>Photocards</w:t>
            </w:r>
            <w:proofErr w:type="spellEnd"/>
            <w:r>
              <w:t xml:space="preserve"> in </w:t>
            </w:r>
            <w:r>
              <w:rPr>
                <w:i/>
              </w:rPr>
              <w:t>Family Members</w:t>
            </w:r>
            <w:r>
              <w:t xml:space="preserve"> to label the different family </w:t>
            </w:r>
            <w:r w:rsidR="00056194">
              <w:t xml:space="preserve">types and family </w:t>
            </w:r>
            <w:r>
              <w:t xml:space="preserve">members and display these in the classroom. </w:t>
            </w:r>
            <w:proofErr w:type="spellStart"/>
            <w:r>
              <w:t>Photocards</w:t>
            </w:r>
            <w:proofErr w:type="spellEnd"/>
            <w:r>
              <w:t xml:space="preserve"> include:</w:t>
            </w:r>
          </w:p>
          <w:p w:rsidR="00FB52D4" w:rsidRDefault="00FB52D4" w:rsidP="00C62CDC">
            <w:pPr>
              <w:pStyle w:val="VCAAtablecondensed"/>
              <w:numPr>
                <w:ilvl w:val="0"/>
                <w:numId w:val="25"/>
              </w:numPr>
            </w:pPr>
            <w:r>
              <w:t>nuclear family</w:t>
            </w:r>
          </w:p>
          <w:p w:rsidR="00FB52D4" w:rsidRDefault="00FB52D4" w:rsidP="00C62CDC">
            <w:pPr>
              <w:pStyle w:val="VCAAtablecondensed"/>
              <w:numPr>
                <w:ilvl w:val="0"/>
                <w:numId w:val="25"/>
              </w:numPr>
            </w:pPr>
            <w:r>
              <w:t>blended family</w:t>
            </w:r>
          </w:p>
          <w:p w:rsidR="00FB52D4" w:rsidRDefault="00FB52D4" w:rsidP="00C62CDC">
            <w:pPr>
              <w:pStyle w:val="VCAAtablecondensed"/>
              <w:numPr>
                <w:ilvl w:val="0"/>
                <w:numId w:val="25"/>
              </w:numPr>
            </w:pPr>
            <w:r w:rsidRPr="004F1816">
              <w:t>foster family</w:t>
            </w:r>
          </w:p>
          <w:p w:rsidR="00FB52D4" w:rsidRPr="004E0FCB" w:rsidRDefault="00FB52D4" w:rsidP="00C62CDC">
            <w:pPr>
              <w:pStyle w:val="VCAAtablecondensed"/>
              <w:numPr>
                <w:ilvl w:val="0"/>
                <w:numId w:val="25"/>
              </w:numPr>
            </w:pPr>
            <w:proofErr w:type="gramStart"/>
            <w:r w:rsidRPr="004F1816">
              <w:t>single</w:t>
            </w:r>
            <w:proofErr w:type="gramEnd"/>
            <w:r w:rsidRPr="004F1816">
              <w:t xml:space="preserve"> parent</w:t>
            </w:r>
            <w:r>
              <w:t>.</w:t>
            </w:r>
            <w:r w:rsidRPr="004F1816">
              <w:rPr>
                <w:rFonts w:ascii="Arial" w:hAnsi="Arial"/>
                <w:color w:val="333333"/>
                <w:sz w:val="20"/>
                <w:szCs w:val="20"/>
                <w:shd w:val="clear" w:color="auto" w:fill="FFFFFF"/>
              </w:rPr>
              <w:t> </w:t>
            </w:r>
          </w:p>
          <w:p w:rsidR="00FB52D4" w:rsidRDefault="00FB52D4" w:rsidP="00FB52D4">
            <w:pPr>
              <w:pStyle w:val="VCAAtablecondensed"/>
            </w:pPr>
          </w:p>
          <w:p w:rsidR="00FB52D4" w:rsidRDefault="00FB52D4" w:rsidP="00FB52D4">
            <w:pPr>
              <w:pStyle w:val="VCAAtablecondensed"/>
              <w:rPr>
                <w:i/>
              </w:rPr>
            </w:pPr>
            <w:r w:rsidRPr="004E0FCB">
              <w:t>Watch</w:t>
            </w:r>
            <w:r>
              <w:t xml:space="preserve">: </w:t>
            </w:r>
            <w:r w:rsidRPr="004E0FCB">
              <w:rPr>
                <w:i/>
              </w:rPr>
              <w:t xml:space="preserve">Sesame Street: What is a </w:t>
            </w:r>
            <w:proofErr w:type="gramStart"/>
            <w:r w:rsidRPr="004E0FCB">
              <w:rPr>
                <w:i/>
              </w:rPr>
              <w:t>family.</w:t>
            </w:r>
            <w:proofErr w:type="gramEnd"/>
            <w:r w:rsidRPr="004E0FCB">
              <w:rPr>
                <w:i/>
              </w:rPr>
              <w:t xml:space="preserve"> </w:t>
            </w:r>
          </w:p>
          <w:p w:rsidR="00FB52D4" w:rsidRDefault="00FB52D4" w:rsidP="00FB52D4">
            <w:pPr>
              <w:pStyle w:val="VCAAtablecondensed"/>
              <w:rPr>
                <w:i/>
              </w:rPr>
            </w:pPr>
          </w:p>
          <w:p w:rsidR="002F7BB0" w:rsidRPr="002F7BB0" w:rsidRDefault="00FB52D4" w:rsidP="002F7BB0">
            <w:pPr>
              <w:pStyle w:val="VCAAtablecondensed"/>
            </w:pPr>
            <w:r w:rsidRPr="004E0FCB">
              <w:t>Discuss</w:t>
            </w:r>
            <w:r>
              <w:t xml:space="preserve"> the following questions and record their ideas on a mind map:</w:t>
            </w:r>
          </w:p>
          <w:p w:rsidR="00FB52D4" w:rsidRDefault="00FB52D4" w:rsidP="00FB52D4">
            <w:pPr>
              <w:pStyle w:val="VCAAtablecondensed"/>
            </w:pPr>
            <w:r>
              <w:t xml:space="preserve">What makes you a family? </w:t>
            </w:r>
            <w:r w:rsidRPr="004E0FCB">
              <w:rPr>
                <w:color w:val="1F497D" w:themeColor="text2"/>
              </w:rPr>
              <w:t>For example, Mum, Dad, brother, sister</w:t>
            </w:r>
          </w:p>
          <w:p w:rsidR="00FB52D4" w:rsidRDefault="00FB52D4" w:rsidP="00FB52D4">
            <w:pPr>
              <w:pStyle w:val="VCAAtablecondensed"/>
            </w:pPr>
            <w:r>
              <w:t>What does family mean to you?</w:t>
            </w:r>
            <w:r w:rsidR="00C62CDC">
              <w:t xml:space="preserve"> </w:t>
            </w:r>
            <w:r>
              <w:rPr>
                <w:color w:val="1F497D" w:themeColor="text2"/>
              </w:rPr>
              <w:t>For example, we do things together, they take me swimming, they play with me</w:t>
            </w:r>
          </w:p>
          <w:p w:rsidR="00FB52D4" w:rsidRPr="00C62CDC" w:rsidRDefault="00FB52D4" w:rsidP="00FB52D4">
            <w:pPr>
              <w:pStyle w:val="VCAAtablecondensed"/>
            </w:pPr>
            <w:r>
              <w:t>Why is your family important to you?</w:t>
            </w:r>
            <w:r w:rsidR="00C62CDC">
              <w:t xml:space="preserve"> </w:t>
            </w:r>
            <w:r>
              <w:rPr>
                <w:color w:val="1F497D" w:themeColor="text2"/>
              </w:rPr>
              <w:t>For example, encourage responses like they want me to learn, they love me, they care for me, we have a home, they feed me. Leading to concept of support.</w:t>
            </w:r>
          </w:p>
          <w:p w:rsidR="00FB52D4" w:rsidRDefault="00FB52D4" w:rsidP="00FB52D4">
            <w:pPr>
              <w:pStyle w:val="VCAAtablecondensed"/>
              <w:rPr>
                <w:color w:val="1F497D" w:themeColor="text2"/>
              </w:rPr>
            </w:pPr>
          </w:p>
          <w:p w:rsidR="002F7BB0" w:rsidRPr="002F7BB0" w:rsidRDefault="00FB52D4" w:rsidP="002F7BB0">
            <w:pPr>
              <w:pStyle w:val="VCAAtablecondensed"/>
            </w:pPr>
            <w:r w:rsidRPr="004E0FCB">
              <w:t>Class activity:</w:t>
            </w:r>
            <w:r>
              <w:t xml:space="preserve"> Create a mind map of why our family is important to us.</w:t>
            </w:r>
          </w:p>
        </w:tc>
        <w:tc>
          <w:tcPr>
            <w:tcW w:w="3322" w:type="dxa"/>
          </w:tcPr>
          <w:p w:rsidR="00FB52D4" w:rsidRPr="004F1816" w:rsidRDefault="00FB52D4" w:rsidP="00FB52D4">
            <w:pPr>
              <w:pStyle w:val="VCAAtablecondensed"/>
            </w:pPr>
            <w:r>
              <w:rPr>
                <w:i/>
              </w:rPr>
              <w:t xml:space="preserve">Family Members </w:t>
            </w:r>
            <w:r>
              <w:t>by Debbie Gallagher</w:t>
            </w:r>
          </w:p>
          <w:p w:rsidR="00FB52D4" w:rsidRDefault="00FB52D4" w:rsidP="00FB52D4">
            <w:pPr>
              <w:pStyle w:val="VCAAtablecondensed"/>
              <w:rPr>
                <w:i/>
              </w:rPr>
            </w:pPr>
          </w:p>
          <w:p w:rsidR="00E77C4F" w:rsidRDefault="00056194" w:rsidP="00E77C4F">
            <w:pPr>
              <w:tabs>
                <w:tab w:val="left" w:pos="240"/>
              </w:tabs>
              <w:rPr>
                <w:rFonts w:ascii="Arial Narrow" w:hAnsi="Arial Narrow" w:cs="Calibri"/>
                <w:i/>
                <w:color w:val="000000"/>
              </w:rPr>
            </w:pPr>
            <w:hyperlink r:id="rId28" w:history="1">
              <w:r w:rsidR="00E77C4F" w:rsidRPr="00E77C4F">
                <w:rPr>
                  <w:rStyle w:val="Hyperlink"/>
                  <w:rFonts w:ascii="Arial Narrow" w:hAnsi="Arial Narrow"/>
                  <w:i/>
                </w:rPr>
                <w:t>Sesame Street: What is a family</w:t>
              </w:r>
            </w:hyperlink>
            <w:r w:rsidR="00E77C4F" w:rsidRPr="00E77C4F">
              <w:rPr>
                <w:rFonts w:ascii="Arial Narrow" w:hAnsi="Arial Narrow"/>
                <w:i/>
              </w:rPr>
              <w:t xml:space="preserve"> FUSE ID: </w:t>
            </w:r>
            <w:r w:rsidR="00E77C4F" w:rsidRPr="00E77C4F">
              <w:rPr>
                <w:rFonts w:ascii="Arial Narrow" w:hAnsi="Arial Narrow" w:cs="Calibri"/>
                <w:i/>
                <w:color w:val="000000"/>
              </w:rPr>
              <w:t>T4ZT42</w:t>
            </w:r>
          </w:p>
          <w:p w:rsidR="002F7BB0" w:rsidRDefault="002F7BB0" w:rsidP="00E77C4F">
            <w:pPr>
              <w:tabs>
                <w:tab w:val="left" w:pos="240"/>
              </w:tabs>
              <w:rPr>
                <w:rFonts w:ascii="Arial Narrow" w:hAnsi="Arial Narrow" w:cs="Calibri"/>
                <w:i/>
                <w:color w:val="000000"/>
              </w:rPr>
            </w:pPr>
          </w:p>
          <w:p w:rsidR="002F7BB0" w:rsidRDefault="002F7BB0" w:rsidP="00E77C4F">
            <w:pPr>
              <w:tabs>
                <w:tab w:val="left" w:pos="240"/>
              </w:tabs>
              <w:rPr>
                <w:rFonts w:ascii="Arial Narrow" w:hAnsi="Arial Narrow" w:cs="Calibri"/>
                <w:i/>
                <w:color w:val="000000"/>
              </w:rPr>
            </w:pPr>
          </w:p>
          <w:p w:rsidR="002F7BB0" w:rsidRDefault="002F7BB0" w:rsidP="00E77C4F">
            <w:pPr>
              <w:tabs>
                <w:tab w:val="left" w:pos="240"/>
              </w:tabs>
              <w:rPr>
                <w:rFonts w:ascii="Arial Narrow" w:hAnsi="Arial Narrow" w:cs="Calibri"/>
                <w:i/>
                <w:color w:val="000000"/>
              </w:rPr>
            </w:pPr>
          </w:p>
          <w:p w:rsidR="002F7BB0" w:rsidRDefault="002F7BB0" w:rsidP="00E77C4F">
            <w:pPr>
              <w:tabs>
                <w:tab w:val="left" w:pos="240"/>
              </w:tabs>
              <w:rPr>
                <w:rFonts w:ascii="Arial Narrow" w:hAnsi="Arial Narrow" w:cs="Calibri"/>
                <w:i/>
                <w:color w:val="000000"/>
              </w:rPr>
            </w:pPr>
          </w:p>
          <w:p w:rsidR="002F7BB0" w:rsidRDefault="002F7BB0" w:rsidP="00E77C4F">
            <w:pPr>
              <w:tabs>
                <w:tab w:val="left" w:pos="240"/>
              </w:tabs>
              <w:rPr>
                <w:rFonts w:ascii="Arial Narrow" w:hAnsi="Arial Narrow" w:cs="Calibri"/>
                <w:i/>
                <w:color w:val="000000"/>
              </w:rPr>
            </w:pPr>
          </w:p>
          <w:p w:rsidR="002F7BB0" w:rsidRDefault="002F7BB0" w:rsidP="00E77C4F">
            <w:pPr>
              <w:tabs>
                <w:tab w:val="left" w:pos="240"/>
              </w:tabs>
              <w:rPr>
                <w:rFonts w:ascii="Arial Narrow" w:hAnsi="Arial Narrow" w:cs="Calibri"/>
                <w:i/>
                <w:color w:val="000000"/>
              </w:rPr>
            </w:pPr>
          </w:p>
          <w:p w:rsidR="002F7BB0" w:rsidRDefault="002F7BB0" w:rsidP="00E77C4F">
            <w:pPr>
              <w:tabs>
                <w:tab w:val="left" w:pos="240"/>
              </w:tabs>
              <w:rPr>
                <w:rFonts w:ascii="Arial Narrow" w:hAnsi="Arial Narrow" w:cs="Calibri"/>
                <w:i/>
                <w:color w:val="000000"/>
              </w:rPr>
            </w:pPr>
          </w:p>
          <w:p w:rsidR="002F7BB0" w:rsidRPr="00E77C4F" w:rsidRDefault="002F7BB0" w:rsidP="00E77C4F">
            <w:pPr>
              <w:tabs>
                <w:tab w:val="left" w:pos="240"/>
              </w:tabs>
              <w:rPr>
                <w:rFonts w:ascii="Arial Narrow" w:hAnsi="Arial Narrow"/>
              </w:rPr>
            </w:pPr>
          </w:p>
          <w:p w:rsidR="002F7BB0" w:rsidRDefault="002F7BB0" w:rsidP="002F7BB0">
            <w:pPr>
              <w:pStyle w:val="VCAAtablecondensed"/>
              <w:rPr>
                <w:i/>
                <w:color w:val="1F497D" w:themeColor="text2"/>
              </w:rPr>
            </w:pPr>
            <w:hyperlink r:id="rId29" w:history="1">
              <w:r w:rsidRPr="00056194">
                <w:rPr>
                  <w:rStyle w:val="Hyperlink"/>
                  <w:i/>
                </w:rPr>
                <w:t>FUSE</w:t>
              </w:r>
            </w:hyperlink>
            <w:r w:rsidRPr="00056194">
              <w:rPr>
                <w:i/>
                <w:color w:val="1F497D" w:themeColor="text2"/>
              </w:rPr>
              <w:t xml:space="preserve"> incl</w:t>
            </w:r>
            <w:r>
              <w:rPr>
                <w:i/>
                <w:color w:val="1F497D" w:themeColor="text2"/>
              </w:rPr>
              <w:t>udes a number of mind map tools, such as:</w:t>
            </w:r>
          </w:p>
          <w:p w:rsidR="002F7BB0" w:rsidRDefault="002F7BB0" w:rsidP="002F7BB0">
            <w:pPr>
              <w:pStyle w:val="VCAAtablecondensed"/>
              <w:numPr>
                <w:ilvl w:val="0"/>
                <w:numId w:val="31"/>
              </w:numPr>
              <w:rPr>
                <w:i/>
                <w:color w:val="1F497D" w:themeColor="text2"/>
              </w:rPr>
            </w:pPr>
            <w:hyperlink r:id="rId30" w:history="1">
              <w:proofErr w:type="spellStart"/>
              <w:r w:rsidRPr="00056194">
                <w:rPr>
                  <w:rStyle w:val="Hyperlink"/>
                  <w:i/>
                </w:rPr>
                <w:t>Popplet</w:t>
              </w:r>
              <w:proofErr w:type="spellEnd"/>
              <w:r w:rsidRPr="00056194">
                <w:rPr>
                  <w:rStyle w:val="Hyperlink"/>
                  <w:i/>
                </w:rPr>
                <w:t xml:space="preserve"> mind mapping</w:t>
              </w:r>
            </w:hyperlink>
            <w:r>
              <w:rPr>
                <w:i/>
                <w:color w:val="1F497D" w:themeColor="text2"/>
              </w:rPr>
              <w:t xml:space="preserve"> (FUSE ID: 7C77ZC)</w:t>
            </w:r>
          </w:p>
          <w:p w:rsidR="00FB52D4" w:rsidRPr="00CF1F74" w:rsidRDefault="002F7BB0" w:rsidP="002F7BB0">
            <w:pPr>
              <w:pStyle w:val="VCAAtablecondensed"/>
            </w:pPr>
            <w:hyperlink r:id="rId31" w:history="1">
              <w:r w:rsidRPr="002F7BB0">
                <w:rPr>
                  <w:rStyle w:val="Hyperlink"/>
                  <w:i/>
                </w:rPr>
                <w:t>Mind42</w:t>
              </w:r>
            </w:hyperlink>
            <w:r w:rsidRPr="002F7BB0">
              <w:rPr>
                <w:i/>
                <w:color w:val="1F497D" w:themeColor="text2"/>
              </w:rPr>
              <w:t xml:space="preserve"> (FUSE ID: 2RSLJF)</w:t>
            </w:r>
          </w:p>
        </w:tc>
      </w:tr>
    </w:tbl>
    <w:p w:rsidR="00FB52D4" w:rsidRPr="004F1816" w:rsidRDefault="00FB52D4" w:rsidP="00FB52D4">
      <w:pPr>
        <w:pStyle w:val="VCAAHeading5"/>
      </w:pPr>
      <w:r>
        <w:t>Lesson 3</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Identify how families support each other</w:t>
            </w:r>
          </w:p>
          <w:p w:rsidR="00FB52D4" w:rsidRDefault="00FB52D4" w:rsidP="00FB52D4">
            <w:pPr>
              <w:pStyle w:val="VCAAtablecondensed"/>
            </w:pPr>
            <w:r>
              <w:t>WILF:</w:t>
            </w:r>
          </w:p>
          <w:p w:rsidR="00FB52D4" w:rsidRPr="003A7DCF" w:rsidRDefault="00FB52D4" w:rsidP="00FB52D4">
            <w:pPr>
              <w:pStyle w:val="VCAAtablecondensed"/>
            </w:pPr>
            <w:r>
              <w:t>I can say, write or draw how families support each other</w:t>
            </w:r>
          </w:p>
        </w:tc>
        <w:tc>
          <w:tcPr>
            <w:tcW w:w="3564" w:type="dxa"/>
          </w:tcPr>
          <w:p w:rsidR="00FB52D4" w:rsidRDefault="00FB52D4" w:rsidP="00FB52D4">
            <w:pPr>
              <w:pStyle w:val="VCAAtablecondensed"/>
            </w:pPr>
            <w:r>
              <w:t>Recap: Previous lesson with mind map and reinforce the notion of support.</w:t>
            </w:r>
          </w:p>
          <w:p w:rsidR="00FB52D4" w:rsidRDefault="00FB52D4" w:rsidP="00FB52D4">
            <w:pPr>
              <w:pStyle w:val="VCAAtablecondensed"/>
            </w:pPr>
          </w:p>
          <w:p w:rsidR="00FB52D4" w:rsidRDefault="00FB52D4" w:rsidP="00FB52D4">
            <w:pPr>
              <w:pStyle w:val="VCAAtablecondensed"/>
              <w:rPr>
                <w:i/>
              </w:rPr>
            </w:pPr>
            <w:r w:rsidRPr="00EE7E45">
              <w:t>Read:</w:t>
            </w:r>
            <w:r>
              <w:t xml:space="preserve"> </w:t>
            </w:r>
            <w:r w:rsidRPr="00EE7E45">
              <w:rPr>
                <w:i/>
              </w:rPr>
              <w:t>Family Forest</w:t>
            </w:r>
          </w:p>
          <w:p w:rsidR="00FB52D4" w:rsidRPr="003A7DCF" w:rsidRDefault="00FB52D4" w:rsidP="00FB52D4">
            <w:pPr>
              <w:pStyle w:val="VCAAtablecondensed"/>
            </w:pPr>
          </w:p>
          <w:p w:rsidR="00FB52D4" w:rsidRDefault="00FB52D4" w:rsidP="00FB52D4">
            <w:pPr>
              <w:pStyle w:val="VCAAtablecondensed"/>
            </w:pPr>
            <w:r>
              <w:t xml:space="preserve">Watch: </w:t>
            </w:r>
            <w:r w:rsidRPr="003A7DCF">
              <w:rPr>
                <w:i/>
              </w:rPr>
              <w:t>The Family Book</w:t>
            </w:r>
            <w:r>
              <w:t xml:space="preserve">. </w:t>
            </w:r>
            <w:r w:rsidR="00D05B26">
              <w:t>The class d</w:t>
            </w:r>
            <w:r>
              <w:t>iscuss</w:t>
            </w:r>
            <w:r w:rsidR="00D05B26">
              <w:t>es</w:t>
            </w:r>
            <w:r>
              <w:t xml:space="preserve"> and record</w:t>
            </w:r>
            <w:r w:rsidR="00D05B26">
              <w:t>s</w:t>
            </w:r>
            <w:r>
              <w:t xml:space="preserve"> ways that </w:t>
            </w:r>
            <w:r w:rsidR="00D05B26">
              <w:t>families support each other</w:t>
            </w:r>
            <w:r>
              <w:t>.</w:t>
            </w:r>
          </w:p>
          <w:p w:rsidR="001D3059" w:rsidRPr="001D3059" w:rsidRDefault="001D3059" w:rsidP="00FB52D4">
            <w:pPr>
              <w:pStyle w:val="VCAAtablecondensed"/>
              <w:rPr>
                <w:i/>
                <w:color w:val="1F497D" w:themeColor="text2"/>
              </w:rPr>
            </w:pPr>
            <w:r w:rsidRPr="00D05B26">
              <w:rPr>
                <w:i/>
                <w:color w:val="1F497D" w:themeColor="text2"/>
              </w:rPr>
              <w:t>Teachers are advised to adjust this activity if family support is a potential issue for their students.</w:t>
            </w:r>
            <w:r>
              <w:rPr>
                <w:i/>
                <w:color w:val="1F497D" w:themeColor="text2"/>
              </w:rPr>
              <w:t xml:space="preserve"> </w:t>
            </w:r>
          </w:p>
          <w:p w:rsidR="00FB52D4" w:rsidRDefault="00FB52D4" w:rsidP="00FB52D4">
            <w:pPr>
              <w:pStyle w:val="VCAAtablecondensed"/>
            </w:pPr>
          </w:p>
          <w:p w:rsidR="00FB52D4" w:rsidRPr="00EE7E45" w:rsidRDefault="00FB52D4" w:rsidP="00FB52D4">
            <w:pPr>
              <w:pStyle w:val="VCAAtablecondensed"/>
            </w:pPr>
            <w:r w:rsidRPr="00EE7E45">
              <w:t xml:space="preserve">Individual activity: </w:t>
            </w:r>
            <w:r>
              <w:t xml:space="preserve">Students create their own mind map about how their family supports them. They may use pictures and the teacher may assist </w:t>
            </w:r>
            <w:r w:rsidR="00C62CDC">
              <w:t>labeling</w:t>
            </w:r>
            <w:r>
              <w:t>.</w:t>
            </w:r>
          </w:p>
        </w:tc>
        <w:tc>
          <w:tcPr>
            <w:tcW w:w="3322" w:type="dxa"/>
          </w:tcPr>
          <w:p w:rsidR="00FB52D4" w:rsidRDefault="00FB52D4" w:rsidP="00FB52D4">
            <w:pPr>
              <w:pStyle w:val="VCAAtablecondensed"/>
            </w:pPr>
            <w:r w:rsidRPr="00EE7E45">
              <w:rPr>
                <w:i/>
              </w:rPr>
              <w:t>Family Forest</w:t>
            </w:r>
            <w:r>
              <w:t xml:space="preserve"> by Kim Lane </w:t>
            </w:r>
          </w:p>
          <w:p w:rsidR="00FB52D4" w:rsidRDefault="00FB52D4" w:rsidP="00FB52D4">
            <w:pPr>
              <w:pStyle w:val="VCAAtablecondensed"/>
            </w:pPr>
          </w:p>
          <w:p w:rsidR="00E77C4F" w:rsidRPr="00E77C4F" w:rsidRDefault="00056194" w:rsidP="00E77C4F">
            <w:pPr>
              <w:tabs>
                <w:tab w:val="left" w:pos="240"/>
              </w:tabs>
              <w:rPr>
                <w:rFonts w:ascii="Arial Narrow" w:hAnsi="Arial Narrow"/>
                <w:i/>
              </w:rPr>
            </w:pPr>
            <w:hyperlink r:id="rId32" w:history="1">
              <w:r w:rsidR="00E77C4F" w:rsidRPr="00E77C4F">
                <w:rPr>
                  <w:rStyle w:val="Hyperlink"/>
                  <w:rFonts w:ascii="Arial Narrow" w:hAnsi="Arial Narrow"/>
                  <w:i/>
                </w:rPr>
                <w:t>The Family Book</w:t>
              </w:r>
            </w:hyperlink>
            <w:r w:rsidR="00E77C4F" w:rsidRPr="00E77C4F">
              <w:rPr>
                <w:rFonts w:ascii="Arial Narrow" w:hAnsi="Arial Narrow"/>
                <w:i/>
              </w:rPr>
              <w:t xml:space="preserve"> by Todd Parr</w:t>
            </w:r>
            <w:r w:rsidR="00CC0A56">
              <w:rPr>
                <w:rFonts w:ascii="Arial Narrow" w:hAnsi="Arial Narrow"/>
                <w:i/>
              </w:rPr>
              <w:t xml:space="preserve">, read by Sherry </w:t>
            </w:r>
            <w:r w:rsidR="00E77C4F" w:rsidRPr="00E77C4F">
              <w:rPr>
                <w:rFonts w:ascii="Arial Narrow" w:hAnsi="Arial Narrow"/>
                <w:i/>
              </w:rPr>
              <w:t xml:space="preserve">FUSE ID: </w:t>
            </w:r>
            <w:r w:rsidR="00E77C4F" w:rsidRPr="00E77C4F">
              <w:rPr>
                <w:rFonts w:ascii="Arial Narrow" w:hAnsi="Arial Narrow" w:cs="Calibri"/>
                <w:i/>
                <w:color w:val="000000"/>
              </w:rPr>
              <w:t>JK97HG</w:t>
            </w:r>
          </w:p>
          <w:p w:rsidR="00FB52D4" w:rsidRDefault="00FB52D4" w:rsidP="00FB52D4">
            <w:pPr>
              <w:pStyle w:val="VCAAtablecondensed"/>
            </w:pPr>
          </w:p>
          <w:p w:rsidR="00FB52D4" w:rsidRPr="003A7DCF" w:rsidRDefault="00FB52D4" w:rsidP="00FB52D4">
            <w:pPr>
              <w:pStyle w:val="VCAAtablecondensed"/>
            </w:pPr>
          </w:p>
        </w:tc>
      </w:tr>
    </w:tbl>
    <w:p w:rsidR="00FB52D4" w:rsidRPr="004F1816" w:rsidRDefault="00FB52D4" w:rsidP="00FB52D4">
      <w:pPr>
        <w:pStyle w:val="VCAAHeading5"/>
      </w:pPr>
      <w:r>
        <w:t>Lesson 4</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Identify different types of families</w:t>
            </w:r>
          </w:p>
          <w:p w:rsidR="00FB52D4" w:rsidRDefault="00FB52D4" w:rsidP="00FB52D4">
            <w:pPr>
              <w:pStyle w:val="VCAAtablecondensed"/>
            </w:pPr>
            <w:r>
              <w:t>WILF:</w:t>
            </w:r>
          </w:p>
          <w:p w:rsidR="00FB52D4" w:rsidRPr="00861C6D" w:rsidRDefault="00FB52D4" w:rsidP="00FB52D4">
            <w:pPr>
              <w:pStyle w:val="VCAAtablecondensed"/>
            </w:pPr>
            <w:r w:rsidRPr="00861C6D">
              <w:t>I can say, write or draw the different types of families</w:t>
            </w:r>
          </w:p>
        </w:tc>
        <w:tc>
          <w:tcPr>
            <w:tcW w:w="3564" w:type="dxa"/>
          </w:tcPr>
          <w:p w:rsidR="00FB52D4" w:rsidRDefault="00FB52D4" w:rsidP="00FB52D4">
            <w:pPr>
              <w:pStyle w:val="VCAAtablecondensed"/>
            </w:pPr>
            <w:r>
              <w:t xml:space="preserve">Read: </w:t>
            </w:r>
            <w:r w:rsidRPr="00861C6D">
              <w:rPr>
                <w:i/>
              </w:rPr>
              <w:t>Who’s got a normal family?</w:t>
            </w:r>
            <w:r>
              <w:t xml:space="preserve"> By Belinda </w:t>
            </w:r>
            <w:proofErr w:type="spellStart"/>
            <w:r>
              <w:t>Nowell</w:t>
            </w:r>
            <w:proofErr w:type="spellEnd"/>
            <w:r>
              <w:t>.</w:t>
            </w:r>
          </w:p>
          <w:p w:rsidR="00FB52D4" w:rsidRDefault="00FB52D4" w:rsidP="00FB52D4">
            <w:pPr>
              <w:pStyle w:val="VCAAtablecondensed"/>
            </w:pPr>
          </w:p>
          <w:p w:rsidR="00FB52D4" w:rsidRDefault="00FB52D4" w:rsidP="00FB52D4">
            <w:pPr>
              <w:pStyle w:val="VCAAtablecondensed"/>
            </w:pPr>
            <w:r w:rsidRPr="00861C6D">
              <w:t>Class activity:</w:t>
            </w:r>
            <w:r w:rsidR="002F7BB0">
              <w:t xml:space="preserve"> </w:t>
            </w:r>
            <w:r>
              <w:t>Provide students with a three-column chart with pictures from the story representing the different types of famil</w:t>
            </w:r>
            <w:r w:rsidR="00C62CDC">
              <w:t>ies: extended, nuclear, blended</w:t>
            </w:r>
            <w:r>
              <w:t>.</w:t>
            </w:r>
            <w:r w:rsidR="00D05B26">
              <w:t xml:space="preserve"> Students draw on </w:t>
            </w:r>
            <w:r w:rsidR="002F7BB0">
              <w:t xml:space="preserve">their </w:t>
            </w:r>
            <w:r w:rsidR="00D05B26">
              <w:t xml:space="preserve">learning in </w:t>
            </w:r>
            <w:r w:rsidR="00D05B26" w:rsidRPr="002F7BB0">
              <w:rPr>
                <w:i/>
              </w:rPr>
              <w:t>Lesson</w:t>
            </w:r>
            <w:r w:rsidR="002F7BB0">
              <w:rPr>
                <w:i/>
              </w:rPr>
              <w:t> </w:t>
            </w:r>
            <w:r w:rsidR="00D05B26" w:rsidRPr="002F7BB0">
              <w:rPr>
                <w:i/>
              </w:rPr>
              <w:t>2.</w:t>
            </w:r>
          </w:p>
          <w:p w:rsidR="00FB52D4" w:rsidRDefault="00FB52D4" w:rsidP="00FB52D4">
            <w:pPr>
              <w:pStyle w:val="VCAAtablecondensed"/>
            </w:pPr>
            <w:r>
              <w:t>Discuss each picture: Who makes up this family? Teacher to record the ideas and responses of students.</w:t>
            </w:r>
          </w:p>
          <w:p w:rsidR="00FB52D4" w:rsidRDefault="00FB52D4" w:rsidP="00FB52D4">
            <w:pPr>
              <w:pStyle w:val="VCAAtablecondensed"/>
            </w:pPr>
            <w:r>
              <w:t>Explain that we all belong to different types of families.</w:t>
            </w:r>
          </w:p>
          <w:p w:rsidR="00FB52D4" w:rsidRDefault="00C62CDC" w:rsidP="002F7BB0">
            <w:pPr>
              <w:pStyle w:val="VCAAtablecondensed"/>
              <w:keepNext/>
              <w:keepLines/>
            </w:pPr>
            <w:r>
              <w:t>Ask students</w:t>
            </w:r>
            <w:r w:rsidR="00FB52D4">
              <w:t>: What kind of family do they belong to?</w:t>
            </w:r>
          </w:p>
          <w:p w:rsidR="00FB52D4" w:rsidRDefault="00FB52D4" w:rsidP="002F7BB0">
            <w:pPr>
              <w:pStyle w:val="VCAAtablecondensed"/>
              <w:keepNext/>
              <w:keepLines/>
            </w:pPr>
          </w:p>
          <w:p w:rsidR="00FB52D4" w:rsidRDefault="00FB52D4" w:rsidP="002F7BB0">
            <w:pPr>
              <w:pStyle w:val="VCAAtablecondensed"/>
              <w:keepNext/>
              <w:keepLines/>
            </w:pPr>
            <w:r>
              <w:t>Introduce the concept of generation. This will help students to complete a family tree.</w:t>
            </w:r>
          </w:p>
          <w:p w:rsidR="00FB52D4" w:rsidRDefault="00FB52D4" w:rsidP="00FB52D4">
            <w:pPr>
              <w:pStyle w:val="VCAAtablecondensed"/>
            </w:pPr>
          </w:p>
          <w:p w:rsidR="00FB52D4" w:rsidRDefault="00FB52D4" w:rsidP="00FB52D4">
            <w:pPr>
              <w:pStyle w:val="VCAAtablecondensed"/>
            </w:pPr>
            <w:r w:rsidRPr="00327D9A">
              <w:t>Create:</w:t>
            </w:r>
            <w:r>
              <w:t xml:space="preserve"> A class collage of different types of families using magazines.</w:t>
            </w:r>
          </w:p>
          <w:p w:rsidR="00FB52D4" w:rsidRDefault="00FB52D4" w:rsidP="00FB52D4">
            <w:pPr>
              <w:pStyle w:val="VCAAtablecondensed"/>
            </w:pPr>
          </w:p>
          <w:p w:rsidR="00FB52D4" w:rsidRPr="00A56B5E" w:rsidRDefault="00FB52D4" w:rsidP="00FB52D4">
            <w:pPr>
              <w:pStyle w:val="VCAAtablecondensed"/>
            </w:pPr>
            <w:r w:rsidRPr="002F4CB7">
              <w:t>Homework</w:t>
            </w:r>
            <w:r>
              <w:t>/parent participation</w:t>
            </w:r>
            <w:r w:rsidRPr="002F4CB7">
              <w:t>:</w:t>
            </w:r>
            <w:r>
              <w:t xml:space="preserve"> Family tree</w:t>
            </w:r>
          </w:p>
          <w:p w:rsidR="00FB52D4" w:rsidRDefault="00FB52D4" w:rsidP="00FB52D4">
            <w:pPr>
              <w:pStyle w:val="VCAAtablecondensed"/>
              <w:rPr>
                <w:i/>
                <w:color w:val="1F497D" w:themeColor="text2"/>
              </w:rPr>
            </w:pPr>
            <w:r>
              <w:t xml:space="preserve">Provide students with a family tree template and instructions to complete at home with parental assistance. </w:t>
            </w:r>
            <w:r w:rsidRPr="00A56B5E">
              <w:rPr>
                <w:i/>
                <w:color w:val="1F497D" w:themeColor="text2"/>
              </w:rPr>
              <w:t>Tip: You may wish to give students a number of days to complete the family tree task.</w:t>
            </w:r>
          </w:p>
          <w:p w:rsidR="00FB52D4" w:rsidRPr="00862360" w:rsidRDefault="00F627F0" w:rsidP="00FB52D4">
            <w:pPr>
              <w:pStyle w:val="VCAAtablecondensed"/>
              <w:rPr>
                <w:i/>
                <w:color w:val="1F497D" w:themeColor="text2"/>
              </w:rPr>
            </w:pPr>
            <w:r>
              <w:rPr>
                <w:i/>
                <w:color w:val="1F497D" w:themeColor="text2"/>
              </w:rPr>
              <w:t>Instructions and a fa</w:t>
            </w:r>
            <w:r w:rsidR="00C62CDC">
              <w:rPr>
                <w:i/>
                <w:color w:val="1F497D" w:themeColor="text2"/>
              </w:rPr>
              <w:t>mily tree template are provided in this unit plan.</w:t>
            </w:r>
          </w:p>
        </w:tc>
        <w:tc>
          <w:tcPr>
            <w:tcW w:w="3322" w:type="dxa"/>
          </w:tcPr>
          <w:p w:rsidR="00FB52D4" w:rsidRDefault="00FB52D4" w:rsidP="00FB52D4">
            <w:pPr>
              <w:pStyle w:val="VCAAtablecondensed"/>
            </w:pPr>
            <w:r w:rsidRPr="00861C6D">
              <w:rPr>
                <w:i/>
              </w:rPr>
              <w:t>Who’s got a normal family?</w:t>
            </w:r>
            <w:r>
              <w:t xml:space="preserve"> By Belinda </w:t>
            </w:r>
            <w:proofErr w:type="spellStart"/>
            <w:r>
              <w:t>Nowell</w:t>
            </w:r>
            <w:proofErr w:type="spellEnd"/>
          </w:p>
          <w:p w:rsidR="00FB52D4" w:rsidRDefault="00FB52D4" w:rsidP="00FB52D4">
            <w:pPr>
              <w:pStyle w:val="VCAAtablecondensed"/>
            </w:pPr>
          </w:p>
          <w:p w:rsidR="00FB52D4" w:rsidRPr="00CF1F74" w:rsidRDefault="00FB52D4" w:rsidP="00FB52D4">
            <w:pPr>
              <w:pStyle w:val="VCAAtablecondensed"/>
            </w:pPr>
            <w:r w:rsidRPr="00327D9A">
              <w:rPr>
                <w:i/>
              </w:rPr>
              <w:t>Just the way we are</w:t>
            </w:r>
            <w:r>
              <w:t xml:space="preserve"> by Jessica </w:t>
            </w:r>
            <w:proofErr w:type="spellStart"/>
            <w:r>
              <w:t>Shirvington</w:t>
            </w:r>
            <w:proofErr w:type="spellEnd"/>
          </w:p>
        </w:tc>
      </w:tr>
    </w:tbl>
    <w:p w:rsidR="00FB52D4" w:rsidRPr="004F1816" w:rsidRDefault="00FB52D4" w:rsidP="00FB52D4">
      <w:pPr>
        <w:pStyle w:val="VCAAHeading5"/>
      </w:pPr>
      <w:r>
        <w:t>Lesson 5</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Identify that they belong to a family</w:t>
            </w:r>
          </w:p>
          <w:p w:rsidR="00FB52D4" w:rsidRDefault="00FB52D4" w:rsidP="00FB52D4">
            <w:pPr>
              <w:pStyle w:val="VCAAtablecondensed"/>
            </w:pPr>
            <w:r>
              <w:t>WILF:</w:t>
            </w:r>
          </w:p>
          <w:p w:rsidR="00FB52D4" w:rsidRPr="00CF1F74" w:rsidRDefault="00FB52D4" w:rsidP="00FB52D4">
            <w:pPr>
              <w:pStyle w:val="VCAAtablecondensed"/>
            </w:pPr>
            <w:r w:rsidRPr="00861C6D">
              <w:t xml:space="preserve">I can </w:t>
            </w:r>
            <w:r>
              <w:t>name some of my family members</w:t>
            </w:r>
          </w:p>
        </w:tc>
        <w:tc>
          <w:tcPr>
            <w:tcW w:w="3564" w:type="dxa"/>
          </w:tcPr>
          <w:p w:rsidR="00FB52D4" w:rsidRDefault="00FB52D4" w:rsidP="00FB52D4">
            <w:pPr>
              <w:pStyle w:val="VCAAtablecondensed"/>
            </w:pPr>
            <w:r>
              <w:t>Share: Students bring in their completed family trees. As a whole class, students share their family trees.</w:t>
            </w:r>
          </w:p>
          <w:p w:rsidR="00FB52D4" w:rsidRDefault="00FB52D4" w:rsidP="00FB52D4">
            <w:pPr>
              <w:pStyle w:val="VCAAtablecondensed"/>
            </w:pPr>
          </w:p>
          <w:p w:rsidR="00FB52D4" w:rsidRDefault="00FB52D4" w:rsidP="00FB52D4">
            <w:pPr>
              <w:pStyle w:val="VCAAtablecondensed"/>
            </w:pPr>
            <w:r w:rsidRPr="002F4CB7">
              <w:t xml:space="preserve">Question: </w:t>
            </w:r>
            <w:r>
              <w:t>Encourage students to ask questions of each other about the different members of each family, such as:</w:t>
            </w:r>
          </w:p>
          <w:p w:rsidR="00FB52D4" w:rsidRDefault="00FB52D4" w:rsidP="00C62CDC">
            <w:pPr>
              <w:pStyle w:val="VCAAtablecondensed"/>
              <w:numPr>
                <w:ilvl w:val="0"/>
                <w:numId w:val="26"/>
              </w:numPr>
            </w:pPr>
            <w:r>
              <w:t>The family member’s name</w:t>
            </w:r>
          </w:p>
          <w:p w:rsidR="00FB52D4" w:rsidRDefault="00FB52D4" w:rsidP="00C62CDC">
            <w:pPr>
              <w:pStyle w:val="VCAAtablecondensed"/>
              <w:numPr>
                <w:ilvl w:val="0"/>
                <w:numId w:val="26"/>
              </w:numPr>
            </w:pPr>
            <w:r>
              <w:t>What country their family comes from</w:t>
            </w:r>
          </w:p>
          <w:p w:rsidR="00FB52D4" w:rsidRDefault="00FB52D4" w:rsidP="00C62CDC">
            <w:pPr>
              <w:pStyle w:val="VCAAtablecondensed"/>
              <w:numPr>
                <w:ilvl w:val="0"/>
                <w:numId w:val="26"/>
              </w:numPr>
            </w:pPr>
            <w:r>
              <w:t>Where they live</w:t>
            </w:r>
          </w:p>
          <w:p w:rsidR="00FB52D4" w:rsidRDefault="00FB52D4" w:rsidP="00C62CDC">
            <w:pPr>
              <w:pStyle w:val="VCAAtablecondensed"/>
              <w:numPr>
                <w:ilvl w:val="0"/>
                <w:numId w:val="26"/>
              </w:numPr>
            </w:pPr>
            <w:r>
              <w:t>Where they were born</w:t>
            </w:r>
          </w:p>
          <w:p w:rsidR="00FB52D4" w:rsidRDefault="00FB52D4" w:rsidP="00C62CDC">
            <w:pPr>
              <w:pStyle w:val="VCAAtablecondensed"/>
              <w:numPr>
                <w:ilvl w:val="0"/>
                <w:numId w:val="26"/>
              </w:numPr>
            </w:pPr>
            <w:r>
              <w:t>What language they speak</w:t>
            </w:r>
          </w:p>
          <w:p w:rsidR="00FB52D4" w:rsidRDefault="00FB52D4" w:rsidP="00C62CDC">
            <w:pPr>
              <w:pStyle w:val="VCAAtablecondensed"/>
              <w:numPr>
                <w:ilvl w:val="0"/>
                <w:numId w:val="26"/>
              </w:numPr>
            </w:pPr>
            <w:r>
              <w:t>What they like to do</w:t>
            </w:r>
          </w:p>
          <w:p w:rsidR="00FB52D4" w:rsidRDefault="00FB52D4" w:rsidP="00FB52D4">
            <w:pPr>
              <w:pStyle w:val="VCAAtablecondensed"/>
            </w:pPr>
          </w:p>
          <w:p w:rsidR="00FB52D4" w:rsidRDefault="00FB52D4" w:rsidP="00FB52D4">
            <w:pPr>
              <w:pStyle w:val="VCAAtablecondensed"/>
            </w:pPr>
            <w:r w:rsidRPr="002F4CB7">
              <w:t xml:space="preserve">Class activity: </w:t>
            </w:r>
            <w:r>
              <w:t xml:space="preserve">As students share their family trees and create a list of countries where family members come from. </w:t>
            </w:r>
          </w:p>
          <w:p w:rsidR="00FB52D4" w:rsidRDefault="00FB52D4" w:rsidP="00FB52D4">
            <w:pPr>
              <w:pStyle w:val="VCAAtablecondensed"/>
            </w:pPr>
            <w:r>
              <w:t>Create a visual display of this information, for example, a bar chart. Display in class.</w:t>
            </w:r>
          </w:p>
          <w:p w:rsidR="00FB52D4" w:rsidRPr="00907AA0" w:rsidRDefault="00FB52D4" w:rsidP="00D05B26">
            <w:pPr>
              <w:pStyle w:val="VCAAtablecondensed"/>
            </w:pPr>
            <w:r>
              <w:t>Once complete, ask students to make stateme</w:t>
            </w:r>
            <w:r w:rsidR="002F7BB0">
              <w:t>nts about the data presentation focusing on Intercultural Capability learning and reflection.</w:t>
            </w:r>
            <w:r>
              <w:t xml:space="preserve"> </w:t>
            </w:r>
          </w:p>
        </w:tc>
        <w:tc>
          <w:tcPr>
            <w:tcW w:w="3322" w:type="dxa"/>
          </w:tcPr>
          <w:p w:rsidR="00E77C4F" w:rsidRPr="00E77C4F" w:rsidRDefault="00056194" w:rsidP="00E77C4F">
            <w:pPr>
              <w:tabs>
                <w:tab w:val="left" w:pos="240"/>
              </w:tabs>
              <w:rPr>
                <w:rFonts w:ascii="Arial Narrow" w:hAnsi="Arial Narrow"/>
                <w:i/>
              </w:rPr>
            </w:pPr>
            <w:hyperlink r:id="rId33" w:history="1">
              <w:r w:rsidR="00E77C4F" w:rsidRPr="00E77C4F">
                <w:rPr>
                  <w:rStyle w:val="Hyperlink"/>
                  <w:rFonts w:ascii="Arial Narrow" w:hAnsi="Arial Narrow"/>
                  <w:i/>
                </w:rPr>
                <w:t>Just Dance – We are Family</w:t>
              </w:r>
            </w:hyperlink>
            <w:r w:rsidR="00E77C4F" w:rsidRPr="00E77C4F">
              <w:rPr>
                <w:rFonts w:ascii="Arial Narrow" w:hAnsi="Arial Narrow"/>
                <w:i/>
              </w:rPr>
              <w:t xml:space="preserve"> FUSE ID: 847FQH</w:t>
            </w:r>
          </w:p>
          <w:p w:rsidR="00FB52D4" w:rsidRPr="00CF1F74" w:rsidRDefault="00FB52D4" w:rsidP="00FB52D4">
            <w:pPr>
              <w:pStyle w:val="VCAAtablecondensed"/>
            </w:pPr>
          </w:p>
        </w:tc>
      </w:tr>
    </w:tbl>
    <w:p w:rsidR="002F7BB0" w:rsidRDefault="002F7BB0" w:rsidP="00FB52D4">
      <w:pPr>
        <w:pStyle w:val="VCAAHeading5"/>
      </w:pPr>
    </w:p>
    <w:p w:rsidR="00FB52D4" w:rsidRPr="004F1816" w:rsidRDefault="0065756F" w:rsidP="00FB52D4">
      <w:pPr>
        <w:pStyle w:val="VCAAHeading5"/>
      </w:pPr>
      <w:r>
        <w:t>Lesson 6</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Explain the meaning of culture and diversity</w:t>
            </w:r>
          </w:p>
          <w:p w:rsidR="00FB52D4" w:rsidRDefault="00FB52D4" w:rsidP="00FB52D4">
            <w:pPr>
              <w:pStyle w:val="VCAAtablecondensed"/>
            </w:pPr>
            <w:r>
              <w:t>WILF:</w:t>
            </w:r>
          </w:p>
          <w:p w:rsidR="00FB52D4" w:rsidRPr="001C419A" w:rsidRDefault="00FB52D4" w:rsidP="00FB52D4">
            <w:pPr>
              <w:pStyle w:val="VCAAtablecondensed"/>
            </w:pPr>
            <w:r w:rsidRPr="00861C6D">
              <w:t xml:space="preserve">I can </w:t>
            </w:r>
            <w:r>
              <w:t>tell you what cultural diversity means</w:t>
            </w:r>
          </w:p>
        </w:tc>
        <w:tc>
          <w:tcPr>
            <w:tcW w:w="3564" w:type="dxa"/>
          </w:tcPr>
          <w:p w:rsidR="00D05B26" w:rsidRDefault="00D05B26" w:rsidP="00D05B26">
            <w:pPr>
              <w:pStyle w:val="VCAAtablecondensed"/>
            </w:pPr>
            <w:r w:rsidRPr="00907AA0">
              <w:t xml:space="preserve">Teacher show and tell: </w:t>
            </w:r>
            <w:r w:rsidR="002F7BB0">
              <w:t xml:space="preserve"> Teacher brings a cultural </w:t>
            </w:r>
            <w:r w:rsidR="002F7BB0" w:rsidRPr="002F7BB0">
              <w:rPr>
                <w:lang w:val="en-AU"/>
              </w:rPr>
              <w:t>arte</w:t>
            </w:r>
            <w:r w:rsidRPr="002F7BB0">
              <w:rPr>
                <w:lang w:val="en-AU"/>
              </w:rPr>
              <w:t>fact</w:t>
            </w:r>
            <w:r>
              <w:t xml:space="preserve"> to share with class and models simple language used to talk about cultural objects, such as:</w:t>
            </w:r>
          </w:p>
          <w:p w:rsidR="00D05B26" w:rsidRDefault="00D05B26" w:rsidP="00C62CDC">
            <w:pPr>
              <w:pStyle w:val="VCAAtablecondensed"/>
              <w:numPr>
                <w:ilvl w:val="0"/>
                <w:numId w:val="27"/>
              </w:numPr>
            </w:pPr>
            <w:r>
              <w:t>Where the object came from</w:t>
            </w:r>
          </w:p>
          <w:p w:rsidR="00D05B26" w:rsidRPr="00907AA0" w:rsidRDefault="00D05B26" w:rsidP="00C62CDC">
            <w:pPr>
              <w:pStyle w:val="VCAAtablecondensed"/>
              <w:numPr>
                <w:ilvl w:val="0"/>
                <w:numId w:val="27"/>
              </w:numPr>
            </w:pPr>
            <w:r>
              <w:t>What its used for</w:t>
            </w:r>
          </w:p>
          <w:p w:rsidR="00D05B26" w:rsidRPr="00907AA0" w:rsidRDefault="00D05B26" w:rsidP="00C62CDC">
            <w:pPr>
              <w:pStyle w:val="VCAAtablecondensed"/>
              <w:numPr>
                <w:ilvl w:val="0"/>
                <w:numId w:val="27"/>
              </w:numPr>
            </w:pPr>
            <w:r>
              <w:t>What it represents for them</w:t>
            </w:r>
          </w:p>
          <w:p w:rsidR="00D05B26" w:rsidRDefault="00D05B26" w:rsidP="00D05B26">
            <w:pPr>
              <w:pStyle w:val="VCAAtablecondensed"/>
            </w:pPr>
          </w:p>
          <w:p w:rsidR="00D05B26" w:rsidRDefault="00D05B26" w:rsidP="00D05B26">
            <w:pPr>
              <w:pStyle w:val="VCAAtablecondensed"/>
            </w:pPr>
            <w:r w:rsidRPr="00A56B5E">
              <w:t>Show and tell</w:t>
            </w:r>
            <w:r>
              <w:t xml:space="preserve"> activity</w:t>
            </w:r>
            <w:r w:rsidR="00C62CDC">
              <w:t xml:space="preserve">: </w:t>
            </w:r>
            <w:r>
              <w:t xml:space="preserve">Explain to students that they can bring a cultural </w:t>
            </w:r>
            <w:proofErr w:type="spellStart"/>
            <w:r w:rsidR="002F7BB0">
              <w:t>arte</w:t>
            </w:r>
            <w:r w:rsidR="00C62CDC">
              <w:t>fact</w:t>
            </w:r>
            <w:proofErr w:type="spellEnd"/>
            <w:r>
              <w:t xml:space="preserve"> to class to share.</w:t>
            </w:r>
            <w:r w:rsidRPr="00A56B5E">
              <w:rPr>
                <w:color w:val="1F497D" w:themeColor="text2"/>
              </w:rPr>
              <w:t xml:space="preserve"> </w:t>
            </w:r>
            <w:r w:rsidRPr="00C4762A">
              <w:rPr>
                <w:i/>
                <w:color w:val="1F497D" w:themeColor="text2"/>
              </w:rPr>
              <w:t xml:space="preserve">Tip: </w:t>
            </w:r>
            <w:r>
              <w:rPr>
                <w:i/>
                <w:color w:val="1F497D" w:themeColor="text2"/>
              </w:rPr>
              <w:t>Spreading this activity out over a number of subsequent lessons will reinforce learning about each student’s culture.</w:t>
            </w:r>
            <w:r w:rsidR="00056194">
              <w:rPr>
                <w:i/>
                <w:color w:val="1F497D" w:themeColor="text2"/>
              </w:rPr>
              <w:t xml:space="preserve"> The teacher may want to provide some take-home instructions so that parents understand this request.</w:t>
            </w:r>
          </w:p>
          <w:p w:rsidR="00D05B26" w:rsidRDefault="00D05B26" w:rsidP="00FB52D4">
            <w:pPr>
              <w:pStyle w:val="VCAAtablecondensed"/>
            </w:pPr>
          </w:p>
          <w:p w:rsidR="00D05B26" w:rsidRDefault="00FB52D4" w:rsidP="00FB52D4">
            <w:pPr>
              <w:pStyle w:val="VCAAtablecondensed"/>
            </w:pPr>
            <w:r w:rsidRPr="001C419A">
              <w:t>Read:</w:t>
            </w:r>
            <w:r>
              <w:t xml:space="preserve"> </w:t>
            </w:r>
            <w:r w:rsidRPr="001C419A">
              <w:rPr>
                <w:i/>
              </w:rPr>
              <w:t>I am Australian Too</w:t>
            </w:r>
            <w:r>
              <w:t xml:space="preserve"> by </w:t>
            </w:r>
            <w:proofErr w:type="spellStart"/>
            <w:r>
              <w:t>Mem</w:t>
            </w:r>
            <w:proofErr w:type="spellEnd"/>
            <w:r>
              <w:t xml:space="preserve"> Fox. </w:t>
            </w:r>
          </w:p>
          <w:p w:rsidR="00FB52D4" w:rsidRDefault="00FB52D4" w:rsidP="00FB52D4">
            <w:pPr>
              <w:pStyle w:val="VCAAtablecondensed"/>
            </w:pPr>
            <w:r>
              <w:t>Discuss where the characters in the book come from and create a list.</w:t>
            </w:r>
          </w:p>
          <w:p w:rsidR="00FB52D4" w:rsidRDefault="00FB52D4" w:rsidP="00FB52D4">
            <w:pPr>
              <w:pStyle w:val="VCAAtablecondensed"/>
            </w:pPr>
            <w:r>
              <w:t>Identify what is similar and what is different, for example all characters live in Australia and that different families come from different countries.</w:t>
            </w:r>
          </w:p>
          <w:p w:rsidR="00FB52D4" w:rsidRDefault="00D05B26" w:rsidP="00FB52D4">
            <w:pPr>
              <w:pStyle w:val="VCAAtablecondensed"/>
            </w:pPr>
            <w:r>
              <w:t>Remind</w:t>
            </w:r>
            <w:r w:rsidR="00FB52D4">
              <w:t xml:space="preserve"> students that, like the characters in the story, we all live in Australia now but we might have family members that come from another country as well. </w:t>
            </w:r>
          </w:p>
          <w:p w:rsidR="00FB52D4" w:rsidRDefault="00FB52D4" w:rsidP="00FB52D4">
            <w:pPr>
              <w:pStyle w:val="VCAAtablecondensed"/>
            </w:pPr>
            <w:r>
              <w:t xml:space="preserve">This is what’s called ‘cultural diversity’. Class to come up with a definition of what they think this means. </w:t>
            </w:r>
            <w:r w:rsidR="00D05B26">
              <w:t xml:space="preserve">The teacher helps students to resolve any misunderstandings. </w:t>
            </w:r>
            <w:r>
              <w:t>Display class meaning in the classroom.</w:t>
            </w:r>
          </w:p>
          <w:p w:rsidR="00FB52D4" w:rsidRPr="00857188" w:rsidRDefault="00FB52D4" w:rsidP="00FB52D4">
            <w:pPr>
              <w:pStyle w:val="VCAAtablecondensed"/>
              <w:rPr>
                <w:i/>
                <w:color w:val="1F497D" w:themeColor="text2"/>
              </w:rPr>
            </w:pPr>
            <w:r w:rsidRPr="00AD563F">
              <w:rPr>
                <w:i/>
                <w:color w:val="1F497D" w:themeColor="text2"/>
              </w:rPr>
              <w:t xml:space="preserve">Tip: </w:t>
            </w:r>
            <w:r>
              <w:rPr>
                <w:i/>
                <w:color w:val="1F497D" w:themeColor="text2"/>
              </w:rPr>
              <w:t xml:space="preserve">Students can add or revise definition over lessons. </w:t>
            </w:r>
          </w:p>
        </w:tc>
        <w:tc>
          <w:tcPr>
            <w:tcW w:w="3322" w:type="dxa"/>
          </w:tcPr>
          <w:p w:rsidR="00FB52D4" w:rsidRDefault="00FB52D4" w:rsidP="00FB52D4">
            <w:pPr>
              <w:pStyle w:val="VCAAtablecondensed"/>
            </w:pPr>
            <w:r w:rsidRPr="001C419A">
              <w:rPr>
                <w:i/>
              </w:rPr>
              <w:t>I am Australian Too</w:t>
            </w:r>
            <w:r>
              <w:t xml:space="preserve"> by </w:t>
            </w:r>
            <w:proofErr w:type="spellStart"/>
            <w:r>
              <w:t>Mem</w:t>
            </w:r>
            <w:proofErr w:type="spellEnd"/>
            <w:r>
              <w:t xml:space="preserve"> Fox</w:t>
            </w:r>
          </w:p>
          <w:p w:rsidR="00056194" w:rsidRPr="00056194" w:rsidRDefault="00056194" w:rsidP="00FB52D4">
            <w:pPr>
              <w:pStyle w:val="VCAAtablecondensed"/>
              <w:rPr>
                <w:i/>
                <w:color w:val="1F497D" w:themeColor="text2"/>
              </w:rPr>
            </w:pPr>
            <w:r>
              <w:rPr>
                <w:i/>
                <w:color w:val="1F497D" w:themeColor="text2"/>
              </w:rPr>
              <w:t xml:space="preserve">The </w:t>
            </w:r>
            <w:r w:rsidRPr="00056194">
              <w:rPr>
                <w:i/>
                <w:color w:val="1F497D" w:themeColor="text2"/>
              </w:rPr>
              <w:t>following</w:t>
            </w:r>
            <w:r>
              <w:rPr>
                <w:i/>
                <w:color w:val="1F497D" w:themeColor="text2"/>
              </w:rPr>
              <w:t xml:space="preserve"> texts may be included as part of this activity</w:t>
            </w:r>
            <w:r w:rsidRPr="00056194">
              <w:rPr>
                <w:i/>
                <w:color w:val="1F497D" w:themeColor="text2"/>
              </w:rPr>
              <w:t>:</w:t>
            </w:r>
          </w:p>
          <w:p w:rsidR="00FB52D4" w:rsidRDefault="00FB52D4" w:rsidP="00FB52D4">
            <w:pPr>
              <w:pStyle w:val="VCAAtablecondensed"/>
            </w:pPr>
            <w:r w:rsidRPr="00AD563F">
              <w:rPr>
                <w:i/>
              </w:rPr>
              <w:t>Mirror</w:t>
            </w:r>
            <w:r>
              <w:t xml:space="preserve"> by Jeannie Baker</w:t>
            </w:r>
          </w:p>
          <w:p w:rsidR="00FB52D4" w:rsidRPr="00CF1F74" w:rsidRDefault="00FB52D4" w:rsidP="00FB52D4">
            <w:pPr>
              <w:pStyle w:val="VCAAtablecondensed"/>
            </w:pPr>
            <w:r w:rsidRPr="00AD563F">
              <w:rPr>
                <w:i/>
              </w:rPr>
              <w:t>Side by side</w:t>
            </w:r>
            <w:r>
              <w:t xml:space="preserve"> by Janet King</w:t>
            </w:r>
          </w:p>
        </w:tc>
      </w:tr>
    </w:tbl>
    <w:p w:rsidR="00FB52D4" w:rsidRPr="004F1816" w:rsidRDefault="0065756F" w:rsidP="00FB52D4">
      <w:pPr>
        <w:pStyle w:val="VCAAHeading5"/>
      </w:pPr>
      <w:r>
        <w:t>Lesson 7</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Find the country/</w:t>
            </w:r>
            <w:proofErr w:type="spellStart"/>
            <w:r>
              <w:t>ies</w:t>
            </w:r>
            <w:proofErr w:type="spellEnd"/>
            <w:r>
              <w:t xml:space="preserve"> our families were born in</w:t>
            </w:r>
          </w:p>
          <w:p w:rsidR="00FB52D4" w:rsidRDefault="00FB52D4" w:rsidP="00FB52D4">
            <w:pPr>
              <w:pStyle w:val="VCAAtablecondensed"/>
            </w:pPr>
            <w:r>
              <w:t>WILF:</w:t>
            </w:r>
          </w:p>
          <w:p w:rsidR="00FB52D4" w:rsidRPr="00857188" w:rsidRDefault="00FB52D4" w:rsidP="00D05B26">
            <w:pPr>
              <w:pStyle w:val="VCAAtablecondensed"/>
            </w:pPr>
            <w:r>
              <w:t>I can s</w:t>
            </w:r>
            <w:r w:rsidR="00D05B26">
              <w:t>how</w:t>
            </w:r>
            <w:r>
              <w:t xml:space="preserve"> where I was born and I can s</w:t>
            </w:r>
            <w:r w:rsidR="00D05B26">
              <w:t xml:space="preserve">how </w:t>
            </w:r>
            <w:r>
              <w:t xml:space="preserve">where my </w:t>
            </w:r>
            <w:r w:rsidR="0065756F">
              <w:t>parents/</w:t>
            </w:r>
            <w:proofErr w:type="spellStart"/>
            <w:r w:rsidR="0065756F">
              <w:t>carers</w:t>
            </w:r>
            <w:proofErr w:type="spellEnd"/>
            <w:r>
              <w:t xml:space="preserve"> were born</w:t>
            </w:r>
          </w:p>
        </w:tc>
        <w:tc>
          <w:tcPr>
            <w:tcW w:w="3564" w:type="dxa"/>
          </w:tcPr>
          <w:p w:rsidR="00FB52D4" w:rsidRDefault="00FB52D4" w:rsidP="00FB52D4">
            <w:pPr>
              <w:pStyle w:val="VCAAtablecondensed"/>
              <w:rPr>
                <w:i/>
                <w:color w:val="1F497D" w:themeColor="text2"/>
              </w:rPr>
            </w:pPr>
            <w:r w:rsidRPr="00857188">
              <w:t>Define:</w:t>
            </w:r>
            <w:r>
              <w:t xml:space="preserve"> Explain to students what</w:t>
            </w:r>
            <w:r w:rsidR="0065756F">
              <w:t xml:space="preserve"> a country is.</w:t>
            </w:r>
          </w:p>
          <w:p w:rsidR="00FB52D4" w:rsidRDefault="00FB52D4" w:rsidP="00FB52D4">
            <w:pPr>
              <w:pStyle w:val="VCAAtablecondensed"/>
              <w:rPr>
                <w:color w:val="1F497D" w:themeColor="text2"/>
              </w:rPr>
            </w:pPr>
          </w:p>
          <w:p w:rsidR="00FB52D4" w:rsidRPr="00D05B26" w:rsidRDefault="00FB52D4" w:rsidP="00FB52D4">
            <w:pPr>
              <w:pStyle w:val="VCAAtablecondensed"/>
              <w:rPr>
                <w:i/>
                <w:color w:val="1F497D" w:themeColor="text2"/>
              </w:rPr>
            </w:pPr>
            <w:r w:rsidRPr="00857188">
              <w:t>Introduce:</w:t>
            </w:r>
            <w:r>
              <w:t xml:space="preserve"> A world </w:t>
            </w:r>
            <w:r w:rsidR="00D05B26">
              <w:t>globe</w:t>
            </w:r>
            <w:r>
              <w:t xml:space="preserve"> to students. Ask them what they know about world </w:t>
            </w:r>
            <w:r w:rsidR="00D05B26">
              <w:t>globes and maps</w:t>
            </w:r>
            <w:r>
              <w:t>.</w:t>
            </w:r>
            <w:r w:rsidR="00D05B26">
              <w:t xml:space="preserve"> Then show the globe represented as a map on the wall.</w:t>
            </w:r>
            <w:r>
              <w:t xml:space="preserve"> </w:t>
            </w:r>
            <w:r w:rsidR="00D05B26">
              <w:rPr>
                <w:i/>
                <w:color w:val="1F497D" w:themeColor="text2"/>
              </w:rPr>
              <w:t>Research suggests that student understanding is strengthened when they see a globe first, before introducing maps.</w:t>
            </w:r>
          </w:p>
          <w:p w:rsidR="00FB52D4" w:rsidRDefault="00FB52D4" w:rsidP="00FB52D4">
            <w:pPr>
              <w:pStyle w:val="VCAAtablecondensed"/>
            </w:pPr>
          </w:p>
          <w:p w:rsidR="00FB52D4" w:rsidRPr="00D05B26" w:rsidRDefault="00FB52D4" w:rsidP="00FB52D4">
            <w:pPr>
              <w:pStyle w:val="VCAAtablecondensed"/>
              <w:rPr>
                <w:i/>
                <w:color w:val="1F497D" w:themeColor="text2"/>
              </w:rPr>
            </w:pPr>
            <w:r w:rsidRPr="00857188">
              <w:t xml:space="preserve">Class activity: </w:t>
            </w:r>
            <w:r>
              <w:t xml:space="preserve">Using previously gathered information as a reference, undertake a teacher-guided activity to identify and label countries were </w:t>
            </w:r>
            <w:r w:rsidR="0065756F">
              <w:t>parents/</w:t>
            </w:r>
            <w:proofErr w:type="spellStart"/>
            <w:r w:rsidR="0065756F">
              <w:t>carers</w:t>
            </w:r>
            <w:proofErr w:type="spellEnd"/>
            <w:r>
              <w:t xml:space="preserve"> </w:t>
            </w:r>
            <w:r w:rsidR="0065756F">
              <w:t xml:space="preserve">and students </w:t>
            </w:r>
            <w:r>
              <w:t>were born and place student image with string and pins.</w:t>
            </w:r>
            <w:r w:rsidRPr="00AD563F">
              <w:rPr>
                <w:i/>
                <w:color w:val="1F497D" w:themeColor="text2"/>
              </w:rPr>
              <w:t xml:space="preserve"> </w:t>
            </w:r>
          </w:p>
        </w:tc>
        <w:tc>
          <w:tcPr>
            <w:tcW w:w="3322" w:type="dxa"/>
          </w:tcPr>
          <w:p w:rsidR="00FB52D4" w:rsidRPr="00CF1F74" w:rsidRDefault="00FB52D4" w:rsidP="00FB52D4">
            <w:pPr>
              <w:pStyle w:val="VCAAtablecondensed"/>
            </w:pPr>
            <w:r w:rsidRPr="00AD563F">
              <w:rPr>
                <w:i/>
                <w:color w:val="1F497D" w:themeColor="text2"/>
              </w:rPr>
              <w:t xml:space="preserve">Tip: You will need </w:t>
            </w:r>
            <w:r>
              <w:rPr>
                <w:i/>
                <w:color w:val="1F497D" w:themeColor="text2"/>
              </w:rPr>
              <w:t xml:space="preserve">a </w:t>
            </w:r>
            <w:r w:rsidR="00D05B26">
              <w:rPr>
                <w:i/>
                <w:color w:val="1F497D" w:themeColor="text2"/>
              </w:rPr>
              <w:t xml:space="preserve">globe and a </w:t>
            </w:r>
            <w:r>
              <w:rPr>
                <w:i/>
                <w:color w:val="1F497D" w:themeColor="text2"/>
              </w:rPr>
              <w:t xml:space="preserve">large world map for display, </w:t>
            </w:r>
            <w:r w:rsidR="00D05B26" w:rsidRPr="00AD563F">
              <w:rPr>
                <w:i/>
                <w:color w:val="1F497D" w:themeColor="text2"/>
              </w:rPr>
              <w:t>labeled</w:t>
            </w:r>
            <w:r w:rsidRPr="00AD563F">
              <w:rPr>
                <w:i/>
                <w:color w:val="1F497D" w:themeColor="text2"/>
              </w:rPr>
              <w:t xml:space="preserve"> picture</w:t>
            </w:r>
            <w:r>
              <w:rPr>
                <w:i/>
                <w:color w:val="1F497D" w:themeColor="text2"/>
              </w:rPr>
              <w:t>s</w:t>
            </w:r>
            <w:r w:rsidRPr="00AD563F">
              <w:rPr>
                <w:i/>
                <w:color w:val="1F497D" w:themeColor="text2"/>
              </w:rPr>
              <w:t xml:space="preserve"> of each student, string and pins.</w:t>
            </w:r>
          </w:p>
        </w:tc>
      </w:tr>
    </w:tbl>
    <w:p w:rsidR="00FB52D4" w:rsidRPr="004F1816" w:rsidRDefault="0065756F" w:rsidP="00FB52D4">
      <w:pPr>
        <w:pStyle w:val="VCAAHeading5"/>
      </w:pPr>
      <w:r>
        <w:t>Lesson 8</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Identify my cultural background</w:t>
            </w:r>
          </w:p>
          <w:p w:rsidR="00FB52D4" w:rsidRDefault="00FB52D4" w:rsidP="00FB52D4">
            <w:pPr>
              <w:pStyle w:val="VCAAtablecondensed"/>
            </w:pPr>
            <w:r>
              <w:t>WILF:</w:t>
            </w:r>
          </w:p>
          <w:p w:rsidR="00FB52D4" w:rsidRPr="007833D4" w:rsidRDefault="0065756F" w:rsidP="00FB52D4">
            <w:pPr>
              <w:pStyle w:val="VCAAtablecondensed"/>
            </w:pPr>
            <w:r>
              <w:t>I can locate the country</w:t>
            </w:r>
            <w:r w:rsidR="00FB52D4">
              <w:t xml:space="preserve"> I was born in</w:t>
            </w:r>
          </w:p>
          <w:p w:rsidR="00FB52D4" w:rsidRPr="007833D4" w:rsidRDefault="0065756F" w:rsidP="00FB52D4">
            <w:pPr>
              <w:pStyle w:val="VCAAtablecondensed"/>
            </w:pPr>
            <w:r>
              <w:t>I can locate the country/</w:t>
            </w:r>
            <w:proofErr w:type="spellStart"/>
            <w:r>
              <w:t>ies</w:t>
            </w:r>
            <w:proofErr w:type="spellEnd"/>
            <w:r w:rsidR="00FB52D4">
              <w:t xml:space="preserve"> my </w:t>
            </w:r>
            <w:r>
              <w:t>parents/</w:t>
            </w:r>
            <w:proofErr w:type="spellStart"/>
            <w:r>
              <w:t>carers</w:t>
            </w:r>
            <w:proofErr w:type="spellEnd"/>
            <w:r>
              <w:t xml:space="preserve"> </w:t>
            </w:r>
            <w:r w:rsidR="00FB52D4">
              <w:t>were born in</w:t>
            </w:r>
          </w:p>
        </w:tc>
        <w:tc>
          <w:tcPr>
            <w:tcW w:w="3564" w:type="dxa"/>
          </w:tcPr>
          <w:p w:rsidR="00FB52D4" w:rsidRDefault="00FB52D4" w:rsidP="00FB52D4">
            <w:pPr>
              <w:pStyle w:val="VCAAtablecondensed"/>
            </w:pPr>
            <w:r>
              <w:t>Class activity: Students sit in a circle with a world globe and finish the following statements:</w:t>
            </w:r>
          </w:p>
          <w:p w:rsidR="00FB52D4" w:rsidRPr="007833D4" w:rsidRDefault="00FB52D4" w:rsidP="004E17C4">
            <w:pPr>
              <w:pStyle w:val="VCAAtablecondensed"/>
              <w:numPr>
                <w:ilvl w:val="0"/>
                <w:numId w:val="28"/>
              </w:numPr>
              <w:rPr>
                <w:i/>
              </w:rPr>
            </w:pPr>
            <w:r w:rsidRPr="007833D4">
              <w:rPr>
                <w:i/>
              </w:rPr>
              <w:t>I was born in…</w:t>
            </w:r>
          </w:p>
          <w:p w:rsidR="00FB52D4" w:rsidRPr="007833D4" w:rsidRDefault="0065756F" w:rsidP="004E17C4">
            <w:pPr>
              <w:pStyle w:val="VCAAtablecondensed"/>
              <w:numPr>
                <w:ilvl w:val="0"/>
                <w:numId w:val="28"/>
              </w:numPr>
              <w:rPr>
                <w:i/>
              </w:rPr>
            </w:pPr>
            <w:r>
              <w:rPr>
                <w:i/>
              </w:rPr>
              <w:t>M</w:t>
            </w:r>
            <w:r w:rsidR="00FB52D4" w:rsidRPr="007833D4">
              <w:rPr>
                <w:i/>
              </w:rPr>
              <w:t xml:space="preserve">y </w:t>
            </w:r>
            <w:r>
              <w:rPr>
                <w:i/>
              </w:rPr>
              <w:t>parents/</w:t>
            </w:r>
            <w:proofErr w:type="spellStart"/>
            <w:r>
              <w:rPr>
                <w:i/>
              </w:rPr>
              <w:t>carers</w:t>
            </w:r>
            <w:proofErr w:type="spellEnd"/>
            <w:r w:rsidR="00FB52D4" w:rsidRPr="007833D4">
              <w:rPr>
                <w:i/>
              </w:rPr>
              <w:t xml:space="preserve"> were born in…</w:t>
            </w:r>
          </w:p>
          <w:p w:rsidR="00FB52D4" w:rsidRPr="007833D4" w:rsidRDefault="00FB52D4" w:rsidP="004E17C4">
            <w:pPr>
              <w:pStyle w:val="VCAAtablecondensed"/>
              <w:numPr>
                <w:ilvl w:val="0"/>
                <w:numId w:val="28"/>
              </w:numPr>
              <w:rPr>
                <w:i/>
              </w:rPr>
            </w:pPr>
            <w:r w:rsidRPr="007833D4">
              <w:rPr>
                <w:i/>
              </w:rPr>
              <w:t>My cultural background is…</w:t>
            </w:r>
          </w:p>
          <w:p w:rsidR="00FB52D4" w:rsidRDefault="00FB52D4" w:rsidP="00FB52D4">
            <w:pPr>
              <w:pStyle w:val="VCAAtablecondensed"/>
              <w:rPr>
                <w:i/>
                <w:color w:val="1F497D" w:themeColor="text2"/>
              </w:rPr>
            </w:pPr>
            <w:r>
              <w:rPr>
                <w:i/>
                <w:color w:val="1F497D" w:themeColor="text2"/>
              </w:rPr>
              <w:t xml:space="preserve">Tip: The purpose of this lesson is for students to make the connections that although we all now live in </w:t>
            </w:r>
            <w:proofErr w:type="gramStart"/>
            <w:r>
              <w:rPr>
                <w:i/>
                <w:color w:val="1F497D" w:themeColor="text2"/>
              </w:rPr>
              <w:t>Australia,</w:t>
            </w:r>
            <w:proofErr w:type="gramEnd"/>
            <w:r>
              <w:rPr>
                <w:i/>
                <w:color w:val="1F497D" w:themeColor="text2"/>
              </w:rPr>
              <w:t xml:space="preserve"> some of our families come from a different country. This is their cultural background.</w:t>
            </w:r>
            <w:r w:rsidR="006D20D8">
              <w:rPr>
                <w:i/>
                <w:color w:val="1F497D" w:themeColor="text2"/>
              </w:rPr>
              <w:t xml:space="preserve"> Note that there may be more than one cultural background identified by a student.</w:t>
            </w:r>
          </w:p>
          <w:p w:rsidR="00FB52D4" w:rsidRDefault="00FB52D4" w:rsidP="00FB52D4">
            <w:pPr>
              <w:pStyle w:val="VCAAtablecondensed"/>
              <w:rPr>
                <w:color w:val="1F497D" w:themeColor="text2"/>
              </w:rPr>
            </w:pPr>
          </w:p>
          <w:p w:rsidR="00FB52D4" w:rsidRDefault="00FB52D4" w:rsidP="00FB52D4">
            <w:pPr>
              <w:pStyle w:val="VCAAtablecondensed"/>
            </w:pPr>
            <w:r w:rsidRPr="007833D4">
              <w:t>Assessment:</w:t>
            </w:r>
            <w:r>
              <w:t xml:space="preserve"> Teacher to interview and record student responses and understanding of their own and other students</w:t>
            </w:r>
            <w:r w:rsidR="004E17C4">
              <w:t>’</w:t>
            </w:r>
            <w:r>
              <w:t xml:space="preserve"> cultural backgrounds.</w:t>
            </w:r>
          </w:p>
          <w:p w:rsidR="00FB52D4" w:rsidRDefault="00FB52D4" w:rsidP="00FB52D4">
            <w:pPr>
              <w:pStyle w:val="VCAAtablecondensed"/>
            </w:pPr>
          </w:p>
          <w:p w:rsidR="00FB52D4" w:rsidRDefault="00FB52D4" w:rsidP="00FB52D4">
            <w:pPr>
              <w:pStyle w:val="VCAAtablecondensed"/>
            </w:pPr>
            <w:r w:rsidRPr="007833D4">
              <w:t xml:space="preserve">Revisit: </w:t>
            </w:r>
            <w:r>
              <w:t xml:space="preserve"> Ask students if they have anything to add or change about the ‘Cultural Diversity’ definition display.</w:t>
            </w:r>
          </w:p>
          <w:p w:rsidR="00FB52D4" w:rsidRDefault="00FB52D4" w:rsidP="00FB52D4">
            <w:pPr>
              <w:pStyle w:val="VCAAtablecondensed"/>
            </w:pPr>
          </w:p>
          <w:p w:rsidR="00FB52D4" w:rsidRDefault="00FB52D4" w:rsidP="00FB52D4">
            <w:pPr>
              <w:pStyle w:val="VCAAtablecondensed"/>
            </w:pPr>
            <w:r w:rsidRPr="00650941">
              <w:t>Individual activity:</w:t>
            </w:r>
            <w:r>
              <w:t xml:space="preserve"> Students create a poster and draw a picture of </w:t>
            </w:r>
            <w:proofErr w:type="gramStart"/>
            <w:r>
              <w:t>themselves</w:t>
            </w:r>
            <w:proofErr w:type="gramEnd"/>
            <w:r>
              <w:t>. They complete the statements:</w:t>
            </w:r>
          </w:p>
          <w:p w:rsidR="00FB52D4" w:rsidRPr="007833D4" w:rsidRDefault="00FB52D4" w:rsidP="004E17C4">
            <w:pPr>
              <w:pStyle w:val="VCAAtablecondensed"/>
              <w:numPr>
                <w:ilvl w:val="0"/>
                <w:numId w:val="29"/>
              </w:numPr>
              <w:rPr>
                <w:i/>
              </w:rPr>
            </w:pPr>
            <w:r w:rsidRPr="007833D4">
              <w:rPr>
                <w:i/>
              </w:rPr>
              <w:t>I was born in…</w:t>
            </w:r>
          </w:p>
          <w:p w:rsidR="00FB52D4" w:rsidRPr="007833D4" w:rsidRDefault="0065756F" w:rsidP="004E17C4">
            <w:pPr>
              <w:pStyle w:val="VCAAtablecondensed"/>
              <w:numPr>
                <w:ilvl w:val="0"/>
                <w:numId w:val="29"/>
              </w:numPr>
              <w:rPr>
                <w:i/>
              </w:rPr>
            </w:pPr>
            <w:r>
              <w:rPr>
                <w:i/>
              </w:rPr>
              <w:t>M</w:t>
            </w:r>
            <w:r w:rsidR="00FB52D4" w:rsidRPr="007833D4">
              <w:rPr>
                <w:i/>
              </w:rPr>
              <w:t xml:space="preserve">y </w:t>
            </w:r>
            <w:r>
              <w:rPr>
                <w:i/>
              </w:rPr>
              <w:t>parents/</w:t>
            </w:r>
            <w:proofErr w:type="spellStart"/>
            <w:r>
              <w:rPr>
                <w:i/>
              </w:rPr>
              <w:t>carers</w:t>
            </w:r>
            <w:proofErr w:type="spellEnd"/>
            <w:r w:rsidR="00FB52D4" w:rsidRPr="007833D4">
              <w:rPr>
                <w:i/>
              </w:rPr>
              <w:t xml:space="preserve"> were born in…</w:t>
            </w:r>
          </w:p>
          <w:p w:rsidR="00FB52D4" w:rsidRDefault="00FB52D4" w:rsidP="004E17C4">
            <w:pPr>
              <w:pStyle w:val="VCAAtablecondensed"/>
              <w:numPr>
                <w:ilvl w:val="0"/>
                <w:numId w:val="29"/>
              </w:numPr>
              <w:rPr>
                <w:i/>
              </w:rPr>
            </w:pPr>
            <w:r w:rsidRPr="007833D4">
              <w:rPr>
                <w:i/>
              </w:rPr>
              <w:t>My cultural background is…</w:t>
            </w:r>
          </w:p>
          <w:p w:rsidR="00FB52D4" w:rsidRPr="006D20D8" w:rsidRDefault="004E17C4" w:rsidP="004E17C4">
            <w:pPr>
              <w:pStyle w:val="VCAAtablecondensed"/>
              <w:rPr>
                <w:i/>
                <w:color w:val="1F497D" w:themeColor="text2"/>
              </w:rPr>
            </w:pPr>
            <w:r>
              <w:rPr>
                <w:i/>
                <w:color w:val="1F497D" w:themeColor="text2"/>
              </w:rPr>
              <w:t>A s</w:t>
            </w:r>
            <w:r w:rsidR="00FB52D4">
              <w:rPr>
                <w:i/>
                <w:color w:val="1F497D" w:themeColor="text2"/>
              </w:rPr>
              <w:t>tudent work</w:t>
            </w:r>
            <w:r>
              <w:rPr>
                <w:i/>
                <w:color w:val="1F497D" w:themeColor="text2"/>
              </w:rPr>
              <w:t xml:space="preserve"> sample is </w:t>
            </w:r>
            <w:r w:rsidR="00FB52D4">
              <w:rPr>
                <w:i/>
                <w:color w:val="1F497D" w:themeColor="text2"/>
              </w:rPr>
              <w:t>provided for this activity.</w:t>
            </w:r>
          </w:p>
        </w:tc>
        <w:tc>
          <w:tcPr>
            <w:tcW w:w="3322" w:type="dxa"/>
          </w:tcPr>
          <w:p w:rsidR="00FB52D4" w:rsidRPr="00D05B26" w:rsidRDefault="00A81C81" w:rsidP="00FB52D4">
            <w:pPr>
              <w:pStyle w:val="VCAAtablecondensed"/>
              <w:rPr>
                <w:i/>
              </w:rPr>
            </w:pPr>
            <w:r>
              <w:rPr>
                <w:i/>
                <w:color w:val="1F497D" w:themeColor="text2"/>
              </w:rPr>
              <w:t>World globe</w:t>
            </w:r>
            <w:bookmarkStart w:id="6" w:name="_GoBack"/>
            <w:bookmarkEnd w:id="6"/>
          </w:p>
        </w:tc>
      </w:tr>
    </w:tbl>
    <w:p w:rsidR="00510649" w:rsidRDefault="00510649" w:rsidP="00FB52D4">
      <w:pPr>
        <w:pStyle w:val="VCAAHeading5"/>
      </w:pPr>
    </w:p>
    <w:p w:rsidR="00FB52D4" w:rsidRPr="004F1816" w:rsidRDefault="0065756F" w:rsidP="00FB52D4">
      <w:pPr>
        <w:pStyle w:val="VCAAHeading5"/>
      </w:pPr>
      <w:r>
        <w:t>Lesson 9</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 xml:space="preserve">Identify </w:t>
            </w:r>
            <w:r w:rsidR="0065756F">
              <w:t>cultural diversity in my community/</w:t>
            </w:r>
            <w:r>
              <w:t xml:space="preserve">Australia </w:t>
            </w:r>
          </w:p>
          <w:p w:rsidR="00FB52D4" w:rsidRDefault="00FB52D4" w:rsidP="00FB52D4">
            <w:pPr>
              <w:pStyle w:val="VCAAtablecondensed"/>
            </w:pPr>
            <w:r>
              <w:t>WILF:</w:t>
            </w:r>
          </w:p>
          <w:p w:rsidR="00FB52D4" w:rsidRPr="00544085" w:rsidRDefault="00FB52D4" w:rsidP="00FB52D4">
            <w:pPr>
              <w:pStyle w:val="VCAAtablecondensed"/>
            </w:pPr>
            <w:r>
              <w:t>I can remember a story that is similar to my cultural background</w:t>
            </w:r>
          </w:p>
          <w:p w:rsidR="00FB52D4" w:rsidRPr="00544085" w:rsidRDefault="00FB52D4" w:rsidP="00FB52D4">
            <w:pPr>
              <w:pStyle w:val="VCAAtablecondensed"/>
            </w:pPr>
            <w:r>
              <w:t>I can remember a story that is different to my cultural background</w:t>
            </w:r>
          </w:p>
          <w:p w:rsidR="00FB52D4" w:rsidRPr="00CF1F74" w:rsidRDefault="00FB52D4" w:rsidP="00FB52D4">
            <w:pPr>
              <w:pStyle w:val="VCAAtablecondensed"/>
            </w:pPr>
            <w:r>
              <w:t>I can show curiosity by asking questions</w:t>
            </w:r>
          </w:p>
        </w:tc>
        <w:tc>
          <w:tcPr>
            <w:tcW w:w="3564" w:type="dxa"/>
          </w:tcPr>
          <w:p w:rsidR="00D05B26" w:rsidRDefault="00D05B26" w:rsidP="00FB52D4">
            <w:pPr>
              <w:pStyle w:val="VCAAtablecondensed"/>
            </w:pPr>
            <w:r w:rsidRPr="00862360">
              <w:t>Ask:</w:t>
            </w:r>
            <w:r>
              <w:t xml:space="preserve"> What is a tradition? </w:t>
            </w:r>
            <w:r>
              <w:rPr>
                <w:i/>
                <w:color w:val="1F497D" w:themeColor="text2"/>
              </w:rPr>
              <w:t xml:space="preserve">For example, an activity, action or celebration that is passed down from one generation to another over many </w:t>
            </w:r>
            <w:r w:rsidRPr="00862360">
              <w:rPr>
                <w:i/>
                <w:color w:val="1F497D" w:themeColor="text2"/>
              </w:rPr>
              <w:t>years.</w:t>
            </w:r>
            <w:r>
              <w:t xml:space="preserve"> </w:t>
            </w:r>
            <w:r w:rsidRPr="00862360">
              <w:t>Discuss</w:t>
            </w:r>
            <w:r>
              <w:t xml:space="preserve"> whether the students can identify traditions from their own family, or from Australia or another country.</w:t>
            </w:r>
          </w:p>
          <w:p w:rsidR="00D05B26" w:rsidRDefault="00D05B26" w:rsidP="00FB52D4">
            <w:pPr>
              <w:pStyle w:val="VCAAtablecondensed"/>
            </w:pPr>
          </w:p>
          <w:p w:rsidR="00FB52D4" w:rsidRDefault="00FB52D4" w:rsidP="00FB52D4">
            <w:pPr>
              <w:pStyle w:val="VCAAtablecondensed"/>
            </w:pPr>
            <w:r>
              <w:t>Choose: Explore a number of videos in the ABC Splash resource.</w:t>
            </w:r>
          </w:p>
          <w:p w:rsidR="00FB52D4" w:rsidRDefault="00FB52D4" w:rsidP="00FB52D4">
            <w:pPr>
              <w:pStyle w:val="VCAAtablecondensed"/>
            </w:pPr>
          </w:p>
          <w:p w:rsidR="00FB52D4" w:rsidRDefault="00FB52D4" w:rsidP="00FB52D4">
            <w:pPr>
              <w:pStyle w:val="VCAAtablecondensed"/>
              <w:rPr>
                <w:i/>
                <w:color w:val="1F497D" w:themeColor="text2"/>
              </w:rPr>
            </w:pPr>
            <w:r w:rsidRPr="006D76C5">
              <w:t xml:space="preserve">Ask: </w:t>
            </w:r>
            <w:r>
              <w:t xml:space="preserve">Encourage students to think about questions they could ask to learn more about the families in these videos. </w:t>
            </w:r>
            <w:r>
              <w:rPr>
                <w:i/>
                <w:color w:val="1F497D" w:themeColor="text2"/>
              </w:rPr>
              <w:t>For example, what type of family are they? Where do you think they were born? Where do they live? What languages do they speak? What activities do they share together, such as traditions and celebrations? How are they similar or different to you?</w:t>
            </w:r>
          </w:p>
          <w:p w:rsidR="00FB52D4" w:rsidRDefault="00FB52D4" w:rsidP="00FB52D4">
            <w:pPr>
              <w:pStyle w:val="VCAAtablecondensed"/>
              <w:rPr>
                <w:i/>
                <w:color w:val="1F497D" w:themeColor="text2"/>
              </w:rPr>
            </w:pPr>
          </w:p>
          <w:p w:rsidR="00FB52D4" w:rsidRPr="006D76C5" w:rsidRDefault="00FB52D4" w:rsidP="00FB52D4">
            <w:pPr>
              <w:pStyle w:val="VCAAtablecondensed"/>
            </w:pPr>
            <w:r>
              <w:t xml:space="preserve">Explain: Over the previous lessons, we have looked at different family types and the countries and cultures they come from. Revisit definition of cultural diversity </w:t>
            </w:r>
            <w:r w:rsidR="006D20D8">
              <w:t>and work with students to incorporate cultural practices into their definition of cultural diversity.</w:t>
            </w:r>
          </w:p>
        </w:tc>
        <w:tc>
          <w:tcPr>
            <w:tcW w:w="3322" w:type="dxa"/>
          </w:tcPr>
          <w:p w:rsidR="00E77C4F" w:rsidRPr="00E77C4F" w:rsidRDefault="00E77C4F" w:rsidP="00E77C4F">
            <w:pPr>
              <w:tabs>
                <w:tab w:val="left" w:pos="240"/>
              </w:tabs>
              <w:rPr>
                <w:rFonts w:ascii="Arial Narrow" w:hAnsi="Arial Narrow"/>
                <w:i/>
              </w:rPr>
            </w:pPr>
            <w:r w:rsidRPr="00E77C4F">
              <w:rPr>
                <w:rFonts w:ascii="Arial Narrow" w:hAnsi="Arial Narrow"/>
                <w:i/>
              </w:rPr>
              <w:t xml:space="preserve">ABC Splash topic: </w:t>
            </w:r>
            <w:hyperlink r:id="rId34" w:history="1">
              <w:r w:rsidRPr="00E77C4F">
                <w:rPr>
                  <w:rStyle w:val="Hyperlink"/>
                  <w:rFonts w:ascii="Arial Narrow" w:hAnsi="Arial Narrow"/>
                  <w:i/>
                </w:rPr>
                <w:t>Family life and history</w:t>
              </w:r>
            </w:hyperlink>
            <w:r w:rsidRPr="00E77C4F">
              <w:rPr>
                <w:rFonts w:ascii="Arial Narrow" w:hAnsi="Arial Narrow"/>
                <w:i/>
              </w:rPr>
              <w:t xml:space="preserve"> FUSE ID: </w:t>
            </w:r>
            <w:r w:rsidRPr="00E77C4F">
              <w:rPr>
                <w:rFonts w:ascii="Arial Narrow" w:hAnsi="Arial Narrow" w:cs="Calibri"/>
                <w:i/>
                <w:color w:val="000000"/>
              </w:rPr>
              <w:t xml:space="preserve">87ZFWJ </w:t>
            </w:r>
          </w:p>
          <w:p w:rsidR="00FB52D4" w:rsidRPr="006D76C5" w:rsidRDefault="00FB52D4" w:rsidP="004E17C4">
            <w:pPr>
              <w:pStyle w:val="VCAAtablecondensed"/>
              <w:rPr>
                <w:i/>
              </w:rPr>
            </w:pPr>
            <w:r w:rsidRPr="006D76C5">
              <w:rPr>
                <w:i/>
                <w:color w:val="1F497D" w:themeColor="text2"/>
              </w:rPr>
              <w:t>Tip</w:t>
            </w:r>
            <w:r>
              <w:rPr>
                <w:i/>
                <w:color w:val="1F497D" w:themeColor="text2"/>
              </w:rPr>
              <w:t xml:space="preserve">: This topic </w:t>
            </w:r>
            <w:r w:rsidR="004E17C4">
              <w:rPr>
                <w:i/>
                <w:color w:val="1F497D" w:themeColor="text2"/>
              </w:rPr>
              <w:t xml:space="preserve">includes </w:t>
            </w:r>
            <w:r>
              <w:rPr>
                <w:i/>
                <w:color w:val="1F497D" w:themeColor="text2"/>
              </w:rPr>
              <w:t>a range of materials to support learning.</w:t>
            </w:r>
          </w:p>
        </w:tc>
      </w:tr>
    </w:tbl>
    <w:p w:rsidR="00FB52D4" w:rsidRPr="004F1816" w:rsidRDefault="0065756F" w:rsidP="00FB52D4">
      <w:pPr>
        <w:pStyle w:val="VCAAHeading5"/>
      </w:pPr>
      <w:r>
        <w:t>Lesson 10</w:t>
      </w:r>
    </w:p>
    <w:tbl>
      <w:tblPr>
        <w:tblStyle w:val="TableGrid"/>
        <w:tblW w:w="0" w:type="auto"/>
        <w:tblLayout w:type="fixed"/>
        <w:tblLook w:val="04A0" w:firstRow="1" w:lastRow="0" w:firstColumn="1" w:lastColumn="0" w:noHBand="0" w:noVBand="1"/>
      </w:tblPr>
      <w:tblGrid>
        <w:gridCol w:w="2356"/>
        <w:gridCol w:w="3564"/>
        <w:gridCol w:w="3322"/>
      </w:tblGrid>
      <w:tr w:rsidR="00FB52D4" w:rsidRPr="00FB52D4" w:rsidTr="00FB52D4">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564"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322"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FB52D4">
        <w:tc>
          <w:tcPr>
            <w:tcW w:w="2356" w:type="dxa"/>
          </w:tcPr>
          <w:p w:rsidR="00FB52D4" w:rsidRDefault="00FB52D4" w:rsidP="00FB52D4">
            <w:pPr>
              <w:pStyle w:val="VCAAtablecondensed"/>
            </w:pPr>
            <w:r>
              <w:t>WALT:</w:t>
            </w:r>
          </w:p>
          <w:p w:rsidR="00FB52D4" w:rsidRDefault="00FB52D4" w:rsidP="00FB52D4">
            <w:pPr>
              <w:pStyle w:val="VCAAtablecondensed"/>
            </w:pPr>
            <w:r>
              <w:t>Identify what happens in celebrations</w:t>
            </w:r>
          </w:p>
          <w:p w:rsidR="00FB52D4" w:rsidRDefault="00FB52D4" w:rsidP="00FB52D4">
            <w:pPr>
              <w:pStyle w:val="VCAAtablecondensed"/>
            </w:pPr>
            <w:r>
              <w:t>WILF:</w:t>
            </w:r>
          </w:p>
          <w:p w:rsidR="00FB52D4" w:rsidRPr="006D76C5" w:rsidRDefault="00FB52D4" w:rsidP="00FB52D4">
            <w:pPr>
              <w:pStyle w:val="VCAAtablecondensed"/>
            </w:pPr>
            <w:r>
              <w:t>I can say what a celebration is</w:t>
            </w:r>
          </w:p>
          <w:p w:rsidR="00FB52D4" w:rsidRPr="00544085" w:rsidRDefault="00FB52D4" w:rsidP="00FB52D4">
            <w:pPr>
              <w:pStyle w:val="VCAAtablecondensed"/>
            </w:pPr>
            <w:r>
              <w:t>I can tell how the family celebrated</w:t>
            </w:r>
          </w:p>
          <w:p w:rsidR="00FB52D4" w:rsidRPr="00CF1F74" w:rsidRDefault="00FB52D4" w:rsidP="00FB52D4">
            <w:pPr>
              <w:pStyle w:val="VCAAtablecondensed"/>
            </w:pPr>
          </w:p>
        </w:tc>
        <w:tc>
          <w:tcPr>
            <w:tcW w:w="3564" w:type="dxa"/>
          </w:tcPr>
          <w:p w:rsidR="00FB52D4" w:rsidRDefault="00FB52D4" w:rsidP="00FB52D4">
            <w:pPr>
              <w:pStyle w:val="VCAAtablecondensed"/>
              <w:rPr>
                <w:i/>
              </w:rPr>
            </w:pPr>
            <w:r>
              <w:t xml:space="preserve">Watch: </w:t>
            </w:r>
            <w:r>
              <w:rPr>
                <w:i/>
              </w:rPr>
              <w:t>When the relatives came</w:t>
            </w:r>
          </w:p>
          <w:p w:rsidR="00FB52D4" w:rsidRDefault="00FB52D4" w:rsidP="00FB52D4">
            <w:pPr>
              <w:pStyle w:val="VCAAtablecondensed"/>
            </w:pPr>
            <w:r>
              <w:t>Discuss what the family was doing in the story.</w:t>
            </w:r>
          </w:p>
          <w:p w:rsidR="00FB52D4" w:rsidRDefault="00FB52D4" w:rsidP="00FB52D4">
            <w:pPr>
              <w:pStyle w:val="VCAAtablecondensed"/>
            </w:pPr>
          </w:p>
          <w:p w:rsidR="00FB52D4" w:rsidRDefault="00FB52D4" w:rsidP="00FB52D4">
            <w:pPr>
              <w:pStyle w:val="VCAAtablecondensed"/>
            </w:pPr>
            <w:r w:rsidRPr="005E79EA">
              <w:t xml:space="preserve">Class activity: </w:t>
            </w:r>
            <w:r>
              <w:t xml:space="preserve">Use a graphic </w:t>
            </w:r>
            <w:proofErr w:type="spellStart"/>
            <w:r>
              <w:t>organiser</w:t>
            </w:r>
            <w:proofErr w:type="spellEnd"/>
            <w:r>
              <w:t xml:space="preserve"> such as a mind </w:t>
            </w:r>
            <w:r w:rsidR="0065756F">
              <w:t>map to explore a family reunion or celebration.</w:t>
            </w:r>
          </w:p>
          <w:p w:rsidR="00FB52D4" w:rsidRDefault="00FB52D4" w:rsidP="00FB52D4">
            <w:pPr>
              <w:pStyle w:val="VCAAtablecondensed"/>
            </w:pPr>
          </w:p>
          <w:p w:rsidR="00FB52D4" w:rsidRPr="000835A4" w:rsidRDefault="00FB52D4" w:rsidP="00FB52D4">
            <w:pPr>
              <w:pStyle w:val="VCAAtablecondensed"/>
            </w:pPr>
            <w:r w:rsidRPr="000835A4">
              <w:t>Ask students:</w:t>
            </w:r>
          </w:p>
          <w:p w:rsidR="00FB52D4" w:rsidRDefault="00FB52D4" w:rsidP="004E17C4">
            <w:pPr>
              <w:pStyle w:val="VCAAtablecondensed"/>
              <w:numPr>
                <w:ilvl w:val="0"/>
                <w:numId w:val="30"/>
              </w:numPr>
            </w:pPr>
            <w:r>
              <w:t>What did the families do at the celebration?</w:t>
            </w:r>
          </w:p>
          <w:p w:rsidR="00FB52D4" w:rsidRDefault="00FB52D4" w:rsidP="004E17C4">
            <w:pPr>
              <w:pStyle w:val="VCAAtablecondensed"/>
              <w:numPr>
                <w:ilvl w:val="0"/>
                <w:numId w:val="30"/>
              </w:numPr>
            </w:pPr>
            <w:r>
              <w:t>What happened?</w:t>
            </w:r>
          </w:p>
          <w:p w:rsidR="00FB52D4" w:rsidRDefault="00FB52D4" w:rsidP="004E17C4">
            <w:pPr>
              <w:pStyle w:val="VCAAtablecondensed"/>
              <w:numPr>
                <w:ilvl w:val="0"/>
                <w:numId w:val="30"/>
              </w:numPr>
            </w:pPr>
            <w:r>
              <w:t>What made it special?</w:t>
            </w:r>
          </w:p>
          <w:p w:rsidR="00FB52D4" w:rsidRDefault="00FB52D4" w:rsidP="004E17C4">
            <w:pPr>
              <w:pStyle w:val="VCAAtablecondensed"/>
              <w:numPr>
                <w:ilvl w:val="0"/>
                <w:numId w:val="30"/>
              </w:numPr>
            </w:pPr>
            <w:r>
              <w:t>Why did it happen?</w:t>
            </w:r>
          </w:p>
          <w:p w:rsidR="00FB52D4" w:rsidRDefault="00FB52D4" w:rsidP="004E17C4">
            <w:pPr>
              <w:pStyle w:val="VCAAtablecondensed"/>
              <w:numPr>
                <w:ilvl w:val="0"/>
                <w:numId w:val="30"/>
              </w:numPr>
            </w:pPr>
            <w:r>
              <w:t>How did it make you feel?</w:t>
            </w:r>
          </w:p>
          <w:p w:rsidR="00FB52D4" w:rsidRPr="005E79EA" w:rsidRDefault="00FB52D4" w:rsidP="00FB52D4">
            <w:pPr>
              <w:pStyle w:val="VCAAtablecondensed"/>
              <w:rPr>
                <w:i/>
                <w:color w:val="1F497D" w:themeColor="text2"/>
              </w:rPr>
            </w:pPr>
            <w:r>
              <w:rPr>
                <w:i/>
                <w:color w:val="1F497D" w:themeColor="text2"/>
              </w:rPr>
              <w:t>For example, greeting each other, decorations, sharing food, playing music, dancing, sharing stories and memories.</w:t>
            </w:r>
          </w:p>
        </w:tc>
        <w:tc>
          <w:tcPr>
            <w:tcW w:w="3322" w:type="dxa"/>
          </w:tcPr>
          <w:p w:rsidR="00E77C4F" w:rsidRPr="00E77C4F" w:rsidRDefault="00056194" w:rsidP="00E77C4F">
            <w:pPr>
              <w:tabs>
                <w:tab w:val="left" w:pos="240"/>
              </w:tabs>
              <w:rPr>
                <w:rFonts w:ascii="Arial Narrow" w:hAnsi="Arial Narrow"/>
                <w:i/>
              </w:rPr>
            </w:pPr>
            <w:hyperlink r:id="rId35" w:history="1">
              <w:r w:rsidR="00E77C4F" w:rsidRPr="00E77C4F">
                <w:rPr>
                  <w:rStyle w:val="Hyperlink"/>
                  <w:rFonts w:ascii="Arial Narrow" w:hAnsi="Arial Narrow"/>
                  <w:i/>
                </w:rPr>
                <w:t>When the relatives came</w:t>
              </w:r>
            </w:hyperlink>
            <w:r w:rsidR="00E77C4F" w:rsidRPr="00E77C4F">
              <w:rPr>
                <w:rFonts w:ascii="Arial Narrow" w:hAnsi="Arial Narrow"/>
              </w:rPr>
              <w:t xml:space="preserve"> by Cynthia </w:t>
            </w:r>
            <w:proofErr w:type="spellStart"/>
            <w:r w:rsidR="00E77C4F" w:rsidRPr="00E77C4F">
              <w:rPr>
                <w:rFonts w:ascii="Arial Narrow" w:hAnsi="Arial Narrow"/>
              </w:rPr>
              <w:t>Rylant</w:t>
            </w:r>
            <w:proofErr w:type="spellEnd"/>
            <w:r w:rsidR="00CC0A56">
              <w:rPr>
                <w:rFonts w:ascii="Arial Narrow" w:hAnsi="Arial Narrow"/>
              </w:rPr>
              <w:t xml:space="preserve">, Grandma </w:t>
            </w:r>
            <w:proofErr w:type="spellStart"/>
            <w:r w:rsidR="00CC0A56">
              <w:rPr>
                <w:rFonts w:ascii="Arial Narrow" w:hAnsi="Arial Narrow"/>
              </w:rPr>
              <w:t>Annii</w:t>
            </w:r>
            <w:proofErr w:type="spellEnd"/>
            <w:r w:rsidR="00CC0A56">
              <w:rPr>
                <w:rFonts w:ascii="Arial Narrow" w:hAnsi="Arial Narrow"/>
              </w:rPr>
              <w:t xml:space="preserve"> </w:t>
            </w:r>
            <w:r w:rsidR="00E77C4F" w:rsidRPr="00E77C4F">
              <w:rPr>
                <w:rFonts w:ascii="Arial Narrow" w:hAnsi="Arial Narrow"/>
                <w:i/>
              </w:rPr>
              <w:t xml:space="preserve">FUSE ID: </w:t>
            </w:r>
          </w:p>
          <w:p w:rsidR="00E77C4F" w:rsidRPr="00E77C4F" w:rsidRDefault="00E77C4F" w:rsidP="00E77C4F">
            <w:pPr>
              <w:rPr>
                <w:rFonts w:ascii="Arial Narrow" w:hAnsi="Arial Narrow" w:cs="Calibri"/>
                <w:i/>
                <w:color w:val="000000"/>
              </w:rPr>
            </w:pPr>
            <w:r w:rsidRPr="00E77C4F">
              <w:rPr>
                <w:rFonts w:ascii="Arial Narrow" w:hAnsi="Arial Narrow" w:cs="Calibri"/>
                <w:i/>
                <w:color w:val="000000"/>
              </w:rPr>
              <w:t>SG7BFY</w:t>
            </w:r>
          </w:p>
          <w:p w:rsidR="00FB52D4" w:rsidRPr="000835A4" w:rsidRDefault="00FB52D4" w:rsidP="00FB52D4">
            <w:pPr>
              <w:pStyle w:val="VCAAtablecondensed"/>
            </w:pPr>
          </w:p>
          <w:p w:rsidR="00E77C4F" w:rsidRPr="00E77C4F" w:rsidRDefault="00E77C4F" w:rsidP="00E77C4F">
            <w:pPr>
              <w:tabs>
                <w:tab w:val="left" w:pos="240"/>
              </w:tabs>
              <w:rPr>
                <w:rFonts w:ascii="Arial Narrow" w:hAnsi="Arial Narrow"/>
              </w:rPr>
            </w:pPr>
            <w:r w:rsidRPr="00E77C4F">
              <w:rPr>
                <w:rFonts w:ascii="Arial Narrow" w:hAnsi="Arial Narrow"/>
              </w:rPr>
              <w:t>An alternative resource:</w:t>
            </w:r>
            <w:r w:rsidRPr="00E77C4F">
              <w:rPr>
                <w:rFonts w:ascii="Arial Narrow" w:hAnsi="Arial Narrow"/>
                <w:i/>
              </w:rPr>
              <w:t xml:space="preserve"> </w:t>
            </w:r>
            <w:hyperlink r:id="rId36" w:history="1">
              <w:r w:rsidRPr="00E77C4F">
                <w:rPr>
                  <w:rStyle w:val="Hyperlink"/>
                  <w:rFonts w:ascii="Arial Narrow" w:hAnsi="Arial Narrow"/>
                  <w:i/>
                </w:rPr>
                <w:t>Family get together</w:t>
              </w:r>
            </w:hyperlink>
            <w:r w:rsidRPr="00E77C4F">
              <w:rPr>
                <w:rFonts w:ascii="Arial Narrow" w:hAnsi="Arial Narrow"/>
                <w:i/>
              </w:rPr>
              <w:t xml:space="preserve"> </w:t>
            </w:r>
            <w:r w:rsidR="00CC0A56">
              <w:rPr>
                <w:rFonts w:ascii="Arial Narrow" w:hAnsi="Arial Narrow"/>
              </w:rPr>
              <w:t>with the Bernstein B</w:t>
            </w:r>
            <w:r w:rsidRPr="00E77C4F">
              <w:rPr>
                <w:rFonts w:ascii="Arial Narrow" w:hAnsi="Arial Narrow"/>
              </w:rPr>
              <w:t xml:space="preserve">ears </w:t>
            </w:r>
            <w:r w:rsidRPr="00E77C4F">
              <w:rPr>
                <w:rFonts w:ascii="Arial Narrow" w:hAnsi="Arial Narrow"/>
                <w:i/>
              </w:rPr>
              <w:t xml:space="preserve">FUSE ID: </w:t>
            </w:r>
            <w:r w:rsidRPr="00E77C4F">
              <w:rPr>
                <w:rFonts w:ascii="Arial Narrow" w:hAnsi="Arial Narrow" w:cs="Calibri"/>
                <w:i/>
                <w:color w:val="000000"/>
              </w:rPr>
              <w:t>CH9FNY</w:t>
            </w:r>
            <w:r w:rsidRPr="00E77C4F">
              <w:rPr>
                <w:rFonts w:ascii="Arial Narrow" w:hAnsi="Arial Narrow" w:cs="Calibri"/>
                <w:color w:val="000000"/>
              </w:rPr>
              <w:t xml:space="preserve"> </w:t>
            </w:r>
          </w:p>
          <w:p w:rsidR="00FB52D4" w:rsidRPr="00CF1F74" w:rsidRDefault="00FB52D4" w:rsidP="00FB52D4">
            <w:pPr>
              <w:pStyle w:val="VCAAtablecondensed"/>
            </w:pPr>
          </w:p>
        </w:tc>
      </w:tr>
    </w:tbl>
    <w:p w:rsidR="00FB52D4" w:rsidRPr="004F1816" w:rsidRDefault="0065756F" w:rsidP="00FB52D4">
      <w:pPr>
        <w:pStyle w:val="VCAAHeading5"/>
      </w:pPr>
      <w:r>
        <w:t>Lesson 11</w:t>
      </w:r>
      <w:r w:rsidR="00FB52D4">
        <w:t xml:space="preserve"> </w:t>
      </w:r>
      <w:r w:rsidR="00FB52D4" w:rsidRPr="00FB52D4">
        <w:rPr>
          <w:b w:val="0"/>
          <w:i/>
          <w:color w:val="1F497D" w:themeColor="text2"/>
        </w:rPr>
        <w:t>Tip: This lesson can be completed over 1 or 2 lessons</w:t>
      </w:r>
    </w:p>
    <w:tbl>
      <w:tblPr>
        <w:tblStyle w:val="TableGrid"/>
        <w:tblW w:w="0" w:type="auto"/>
        <w:tblLayout w:type="fixed"/>
        <w:tblLook w:val="04A0" w:firstRow="1" w:lastRow="0" w:firstColumn="1" w:lastColumn="0" w:noHBand="0" w:noVBand="1"/>
      </w:tblPr>
      <w:tblGrid>
        <w:gridCol w:w="2356"/>
        <w:gridCol w:w="3848"/>
        <w:gridCol w:w="3038"/>
      </w:tblGrid>
      <w:tr w:rsidR="00FB52D4" w:rsidRPr="00FB52D4" w:rsidTr="00510649">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848"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038"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510649">
        <w:tc>
          <w:tcPr>
            <w:tcW w:w="2356" w:type="dxa"/>
          </w:tcPr>
          <w:p w:rsidR="00FB52D4" w:rsidRDefault="00FB52D4" w:rsidP="00FB52D4">
            <w:pPr>
              <w:pStyle w:val="VCAAtablecondensed"/>
            </w:pPr>
            <w:r>
              <w:t>WALT:</w:t>
            </w:r>
          </w:p>
          <w:p w:rsidR="00FB52D4" w:rsidRDefault="00FB52D4" w:rsidP="00FB52D4">
            <w:pPr>
              <w:pStyle w:val="VCAAtablecondensed"/>
            </w:pPr>
            <w:r>
              <w:t xml:space="preserve">Identify </w:t>
            </w:r>
            <w:r w:rsidR="006D20D8">
              <w:t>similarities and differences between celebrations</w:t>
            </w:r>
          </w:p>
          <w:p w:rsidR="00FB52D4" w:rsidRDefault="00FB52D4" w:rsidP="00FB52D4">
            <w:pPr>
              <w:pStyle w:val="VCAAtablecondensed"/>
            </w:pPr>
            <w:r>
              <w:t>WILF:</w:t>
            </w:r>
          </w:p>
          <w:p w:rsidR="00FB52D4" w:rsidRPr="005E79EA" w:rsidRDefault="00FB52D4" w:rsidP="00FB52D4">
            <w:pPr>
              <w:pStyle w:val="VCAAtablecondensed"/>
            </w:pPr>
            <w:r>
              <w:t>I can name a celebration</w:t>
            </w:r>
          </w:p>
          <w:p w:rsidR="00FB52D4" w:rsidRPr="005E79EA" w:rsidRDefault="00FB52D4" w:rsidP="00FB52D4">
            <w:pPr>
              <w:pStyle w:val="VCAAtablecondensed"/>
            </w:pPr>
            <w:r>
              <w:t>I can identify what is the same between two different celebrations</w:t>
            </w:r>
          </w:p>
          <w:p w:rsidR="00FB52D4" w:rsidRPr="008E14AC" w:rsidRDefault="00FB52D4" w:rsidP="00FB52D4">
            <w:pPr>
              <w:pStyle w:val="VCAAtablecondensed"/>
            </w:pPr>
            <w:r>
              <w:t>I can identify what is different about two celebrations</w:t>
            </w:r>
          </w:p>
          <w:p w:rsidR="00FB52D4" w:rsidRPr="00544085" w:rsidRDefault="00FB52D4" w:rsidP="00FB52D4">
            <w:pPr>
              <w:pStyle w:val="VCAAtablecondensed"/>
            </w:pPr>
            <w:r>
              <w:t xml:space="preserve">I can identify some things we celebrate at school </w:t>
            </w:r>
          </w:p>
          <w:p w:rsidR="00FB52D4" w:rsidRPr="00CF1F74" w:rsidRDefault="00FB52D4" w:rsidP="00FB52D4">
            <w:pPr>
              <w:pStyle w:val="VCAAtablecondensed"/>
            </w:pPr>
          </w:p>
        </w:tc>
        <w:tc>
          <w:tcPr>
            <w:tcW w:w="3848" w:type="dxa"/>
          </w:tcPr>
          <w:p w:rsidR="00FB52D4" w:rsidRDefault="00FB52D4" w:rsidP="00FB52D4">
            <w:pPr>
              <w:pStyle w:val="VCAAtablecondensed"/>
            </w:pPr>
            <w:r w:rsidRPr="005E79EA">
              <w:t>Discuss:</w:t>
            </w:r>
            <w:r>
              <w:t xml:space="preserve"> Pose a series of questions ‘What is a celebration?’ and ‘What is one thing your family celebrates?’</w:t>
            </w:r>
          </w:p>
          <w:p w:rsidR="00FB52D4" w:rsidRDefault="00FB52D4" w:rsidP="00FB52D4">
            <w:pPr>
              <w:pStyle w:val="VCAAtablecondensed"/>
              <w:rPr>
                <w:i/>
                <w:color w:val="1F497D" w:themeColor="text2"/>
              </w:rPr>
            </w:pPr>
            <w:r>
              <w:rPr>
                <w:i/>
                <w:color w:val="1F497D" w:themeColor="text2"/>
              </w:rPr>
              <w:t>For example, a moment of personal pride or happiness, a family gathering, a party with friends, a festival or community gathering, a national holiday or feast.</w:t>
            </w:r>
          </w:p>
          <w:p w:rsidR="00FB52D4" w:rsidRDefault="00FB52D4" w:rsidP="00FB52D4">
            <w:pPr>
              <w:pStyle w:val="VCAAtablecondensed"/>
              <w:rPr>
                <w:i/>
                <w:color w:val="1F497D" w:themeColor="text2"/>
              </w:rPr>
            </w:pPr>
          </w:p>
          <w:p w:rsidR="00FB52D4" w:rsidRDefault="00FB52D4" w:rsidP="00FB52D4">
            <w:pPr>
              <w:pStyle w:val="VCAAtablecondensed"/>
            </w:pPr>
            <w:r w:rsidRPr="007D6B5D">
              <w:t>Class activity:</w:t>
            </w:r>
            <w:r>
              <w:t xml:space="preserve"> Keep a list of celebrations. Select two different celebrations for students to compare. Using two different </w:t>
            </w:r>
            <w:r w:rsidRPr="004E17C4">
              <w:rPr>
                <w:lang w:val="en-AU"/>
              </w:rPr>
              <w:t>coloured</w:t>
            </w:r>
            <w:r>
              <w:t xml:space="preserve"> </w:t>
            </w:r>
            <w:proofErr w:type="spellStart"/>
            <w:r>
              <w:t>text</w:t>
            </w:r>
            <w:r w:rsidR="0065756F">
              <w:t>a</w:t>
            </w:r>
            <w:r>
              <w:t>s</w:t>
            </w:r>
            <w:proofErr w:type="spellEnd"/>
            <w:r w:rsidR="0065756F">
              <w:t>/pens</w:t>
            </w:r>
            <w:r>
              <w:t xml:space="preserve">, teacher to complete a graphic </w:t>
            </w:r>
            <w:r w:rsidRPr="004E17C4">
              <w:rPr>
                <w:lang w:val="en-AU"/>
              </w:rPr>
              <w:t>organiser</w:t>
            </w:r>
            <w:r>
              <w:t xml:space="preserve"> (mind map). Class discuss</w:t>
            </w:r>
            <w:r w:rsidR="006D20D8">
              <w:t xml:space="preserve">es </w:t>
            </w:r>
            <w:r>
              <w:t>similarities and differe</w:t>
            </w:r>
            <w:r w:rsidR="006D20D8">
              <w:t>nces. Teacher scribes responses drawing out a range of similarities and differences in how, what, why and when something is celebrated.</w:t>
            </w:r>
          </w:p>
          <w:p w:rsidR="00FB52D4" w:rsidRDefault="00FB52D4" w:rsidP="00FB52D4">
            <w:pPr>
              <w:pStyle w:val="VCAAtablecondensed"/>
            </w:pPr>
          </w:p>
          <w:p w:rsidR="00FB52D4" w:rsidRDefault="00FB52D4" w:rsidP="00FB52D4">
            <w:pPr>
              <w:pStyle w:val="VCAAtablecondensed"/>
              <w:rPr>
                <w:i/>
                <w:color w:val="1F497D" w:themeColor="text2"/>
              </w:rPr>
            </w:pPr>
            <w:r w:rsidRPr="008E14AC">
              <w:t xml:space="preserve">Explore: </w:t>
            </w:r>
            <w:r>
              <w:t xml:space="preserve"> </w:t>
            </w:r>
            <w:r w:rsidRPr="008E14AC">
              <w:t>Ask student to name</w:t>
            </w:r>
            <w:r>
              <w:t xml:space="preserve"> special days or celebrations that occur at the school. </w:t>
            </w:r>
            <w:r w:rsidRPr="008E14AC">
              <w:rPr>
                <w:i/>
                <w:color w:val="1F497D" w:themeColor="text2"/>
              </w:rPr>
              <w:t>For example,</w:t>
            </w:r>
            <w:r>
              <w:t xml:space="preserve"> </w:t>
            </w:r>
            <w:r w:rsidRPr="008E14AC">
              <w:rPr>
                <w:i/>
                <w:color w:val="1F497D" w:themeColor="text2"/>
              </w:rPr>
              <w:t>sports days</w:t>
            </w:r>
            <w:r>
              <w:rPr>
                <w:i/>
                <w:color w:val="1F497D" w:themeColor="text2"/>
              </w:rPr>
              <w:t>, assembly, and Harmony day. There may be opportunities to align this exploration activity with particular school events to make it more meaningful.</w:t>
            </w:r>
          </w:p>
          <w:p w:rsidR="00FB52D4" w:rsidRPr="008E14AC" w:rsidRDefault="00FB52D4" w:rsidP="00FB52D4">
            <w:pPr>
              <w:pStyle w:val="VCAAtablecondensed"/>
            </w:pPr>
          </w:p>
          <w:p w:rsidR="00FB52D4" w:rsidRPr="005E79EA" w:rsidRDefault="00FB52D4" w:rsidP="00FB52D4">
            <w:pPr>
              <w:pStyle w:val="VCAAtablecondensed"/>
            </w:pPr>
            <w:r w:rsidRPr="007D6B5D">
              <w:t>Independent activity:</w:t>
            </w:r>
            <w:r>
              <w:t xml:space="preserve"> Students complete their own ‘Let’s celebrate mind map’.</w:t>
            </w:r>
          </w:p>
        </w:tc>
        <w:tc>
          <w:tcPr>
            <w:tcW w:w="3038" w:type="dxa"/>
          </w:tcPr>
          <w:p w:rsidR="00FB52D4" w:rsidRPr="00CF1F74" w:rsidRDefault="00FB52D4" w:rsidP="00FB52D4">
            <w:pPr>
              <w:pStyle w:val="VCAAtablecondensed"/>
            </w:pPr>
          </w:p>
        </w:tc>
      </w:tr>
    </w:tbl>
    <w:p w:rsidR="00FB52D4" w:rsidRPr="004F1816" w:rsidRDefault="0065756F" w:rsidP="00FB52D4">
      <w:pPr>
        <w:pStyle w:val="VCAAHeading5"/>
      </w:pPr>
      <w:r>
        <w:t>Lesson 12</w:t>
      </w:r>
      <w:r w:rsidR="00FB52D4">
        <w:t xml:space="preserve"> </w:t>
      </w:r>
    </w:p>
    <w:tbl>
      <w:tblPr>
        <w:tblStyle w:val="TableGrid"/>
        <w:tblW w:w="0" w:type="auto"/>
        <w:tblLayout w:type="fixed"/>
        <w:tblLook w:val="04A0" w:firstRow="1" w:lastRow="0" w:firstColumn="1" w:lastColumn="0" w:noHBand="0" w:noVBand="1"/>
      </w:tblPr>
      <w:tblGrid>
        <w:gridCol w:w="2356"/>
        <w:gridCol w:w="3848"/>
        <w:gridCol w:w="3038"/>
      </w:tblGrid>
      <w:tr w:rsidR="00FB52D4" w:rsidRPr="00FB52D4" w:rsidTr="00510649">
        <w:tc>
          <w:tcPr>
            <w:tcW w:w="2356" w:type="dxa"/>
            <w:shd w:val="clear" w:color="auto" w:fill="A6A6A6" w:themeFill="background1" w:themeFillShade="A6"/>
          </w:tcPr>
          <w:p w:rsidR="00FB52D4" w:rsidRPr="00FB52D4" w:rsidRDefault="00FB52D4" w:rsidP="00FB52D4">
            <w:pPr>
              <w:pStyle w:val="VCAAtablecondensed"/>
              <w:rPr>
                <w:b/>
              </w:rPr>
            </w:pPr>
            <w:r w:rsidRPr="00FB52D4">
              <w:rPr>
                <w:b/>
              </w:rPr>
              <w:t>Learning intentions and success criteria</w:t>
            </w:r>
          </w:p>
        </w:tc>
        <w:tc>
          <w:tcPr>
            <w:tcW w:w="3848" w:type="dxa"/>
            <w:shd w:val="clear" w:color="auto" w:fill="A6A6A6" w:themeFill="background1" w:themeFillShade="A6"/>
          </w:tcPr>
          <w:p w:rsidR="00FB52D4" w:rsidRPr="00FB52D4" w:rsidRDefault="00FB52D4" w:rsidP="00FB52D4">
            <w:pPr>
              <w:pStyle w:val="VCAAtablecondensed"/>
              <w:rPr>
                <w:b/>
              </w:rPr>
            </w:pPr>
            <w:r w:rsidRPr="00FB52D4">
              <w:rPr>
                <w:b/>
              </w:rPr>
              <w:t>Activity</w:t>
            </w:r>
          </w:p>
        </w:tc>
        <w:tc>
          <w:tcPr>
            <w:tcW w:w="3038" w:type="dxa"/>
            <w:shd w:val="clear" w:color="auto" w:fill="A6A6A6" w:themeFill="background1" w:themeFillShade="A6"/>
          </w:tcPr>
          <w:p w:rsidR="00FB52D4" w:rsidRPr="00FB52D4" w:rsidRDefault="00FB52D4" w:rsidP="00FB52D4">
            <w:pPr>
              <w:pStyle w:val="VCAAtablecondensed"/>
              <w:rPr>
                <w:b/>
              </w:rPr>
            </w:pPr>
            <w:r w:rsidRPr="00FB52D4">
              <w:rPr>
                <w:b/>
              </w:rPr>
              <w:t>Resources</w:t>
            </w:r>
          </w:p>
        </w:tc>
      </w:tr>
      <w:tr w:rsidR="00FB52D4" w:rsidRPr="00CF1F74" w:rsidTr="00510649">
        <w:tc>
          <w:tcPr>
            <w:tcW w:w="2356" w:type="dxa"/>
          </w:tcPr>
          <w:p w:rsidR="00FB52D4" w:rsidRDefault="00FB52D4" w:rsidP="00FB52D4">
            <w:pPr>
              <w:pStyle w:val="VCAAtablecondensed"/>
            </w:pPr>
            <w:r>
              <w:t>WALT:</w:t>
            </w:r>
          </w:p>
          <w:p w:rsidR="00FB52D4" w:rsidRDefault="00FB52D4" w:rsidP="00FB52D4">
            <w:pPr>
              <w:pStyle w:val="VCAAtablecondensed"/>
            </w:pPr>
            <w:r>
              <w:t>Listen to information about celebrations from another culture</w:t>
            </w:r>
          </w:p>
          <w:p w:rsidR="00FB52D4" w:rsidRDefault="00FB52D4" w:rsidP="00FB52D4">
            <w:pPr>
              <w:pStyle w:val="VCAAtablecondensed"/>
            </w:pPr>
            <w:r>
              <w:t>WILF:</w:t>
            </w:r>
          </w:p>
          <w:p w:rsidR="00FB52D4" w:rsidRPr="008E14AC" w:rsidRDefault="00FB52D4" w:rsidP="00FB52D4">
            <w:pPr>
              <w:pStyle w:val="VCAAtablecondensed"/>
            </w:pPr>
            <w:r>
              <w:t xml:space="preserve">I can say what </w:t>
            </w:r>
            <w:r w:rsidR="00056194">
              <w:t>[…]</w:t>
            </w:r>
            <w:r>
              <w:t xml:space="preserve"> celebrates</w:t>
            </w:r>
          </w:p>
          <w:p w:rsidR="00FB52D4" w:rsidRPr="008E14AC" w:rsidRDefault="00FB52D4" w:rsidP="00FB52D4">
            <w:pPr>
              <w:pStyle w:val="VCAAtablecondensed"/>
            </w:pPr>
            <w:r>
              <w:t>I can say why it is special for them</w:t>
            </w:r>
          </w:p>
          <w:p w:rsidR="00FB52D4" w:rsidRPr="005E79EA" w:rsidRDefault="00FB52D4" w:rsidP="00FB52D4">
            <w:pPr>
              <w:pStyle w:val="VCAAtablecondensed"/>
            </w:pPr>
            <w:r>
              <w:t>I can show curiosity by asking questions</w:t>
            </w:r>
          </w:p>
          <w:p w:rsidR="00FB52D4" w:rsidRPr="00CF1F74" w:rsidRDefault="00FB52D4" w:rsidP="00FB52D4">
            <w:pPr>
              <w:pStyle w:val="VCAAtablecondensed"/>
            </w:pPr>
          </w:p>
        </w:tc>
        <w:tc>
          <w:tcPr>
            <w:tcW w:w="3848" w:type="dxa"/>
          </w:tcPr>
          <w:p w:rsidR="00FB52D4" w:rsidRDefault="00FB52D4" w:rsidP="00FB52D4">
            <w:pPr>
              <w:pStyle w:val="VCAAtablecondensed"/>
            </w:pPr>
            <w:r w:rsidRPr="008E14AC">
              <w:t>A</w:t>
            </w:r>
            <w:r>
              <w:t xml:space="preserve">ssessment: </w:t>
            </w:r>
          </w:p>
          <w:p w:rsidR="00FB52D4" w:rsidRDefault="00FB52D4" w:rsidP="00FB52D4">
            <w:pPr>
              <w:pStyle w:val="VCAAtablecondensed"/>
            </w:pPr>
            <w:r>
              <w:t xml:space="preserve">Students can talk/draw about someone else’s celebration. </w:t>
            </w:r>
          </w:p>
          <w:p w:rsidR="00FB52D4" w:rsidRDefault="00FB52D4" w:rsidP="00FB52D4">
            <w:pPr>
              <w:pStyle w:val="VCAAtablecondensed"/>
            </w:pPr>
            <w:r>
              <w:t>Students can say why it is important to them.</w:t>
            </w:r>
          </w:p>
          <w:p w:rsidR="00FB52D4" w:rsidRDefault="00FB52D4" w:rsidP="00FB52D4">
            <w:pPr>
              <w:pStyle w:val="VCAAtablecondensed"/>
            </w:pPr>
          </w:p>
          <w:p w:rsidR="00FB52D4" w:rsidRDefault="00FB52D4" w:rsidP="00FB52D4">
            <w:pPr>
              <w:pStyle w:val="VCAAtablecondensed"/>
            </w:pPr>
            <w:r>
              <w:t xml:space="preserve">Model: Teacher to select a student to help model this Think/Pair/Share activity. Teacher and student share their mind map form previous lesson. </w:t>
            </w:r>
          </w:p>
          <w:p w:rsidR="00FB52D4" w:rsidRPr="008E14AC" w:rsidRDefault="00FB52D4" w:rsidP="00FB52D4">
            <w:pPr>
              <w:pStyle w:val="VCAAtablecondensed"/>
            </w:pPr>
            <w:r>
              <w:t xml:space="preserve">Teacher </w:t>
            </w:r>
            <w:r w:rsidR="006D20D8">
              <w:t xml:space="preserve">assists students </w:t>
            </w:r>
            <w:r>
              <w:t xml:space="preserve">to complete a graphic </w:t>
            </w:r>
            <w:r w:rsidRPr="004E17C4">
              <w:rPr>
                <w:lang w:val="en-AU"/>
              </w:rPr>
              <w:t>organiser</w:t>
            </w:r>
            <w:r>
              <w:t xml:space="preserve"> using images or words of what they learnt ab</w:t>
            </w:r>
            <w:r w:rsidR="006D20D8">
              <w:t>out their partner’s celebration, and how it is similar and different to another celebration</w:t>
            </w:r>
            <w:r w:rsidR="00674973">
              <w:t xml:space="preserve"> they know of.</w:t>
            </w:r>
          </w:p>
        </w:tc>
        <w:tc>
          <w:tcPr>
            <w:tcW w:w="3038" w:type="dxa"/>
          </w:tcPr>
          <w:p w:rsidR="00FB52D4" w:rsidRPr="00CF1F74" w:rsidRDefault="00FB52D4" w:rsidP="004E17C4">
            <w:pPr>
              <w:pStyle w:val="VCAAtablecondensed"/>
            </w:pPr>
          </w:p>
        </w:tc>
      </w:tr>
    </w:tbl>
    <w:p w:rsidR="00FB52D4" w:rsidRDefault="00FB52D4" w:rsidP="00FB52D4">
      <w:pPr>
        <w:tabs>
          <w:tab w:val="left" w:pos="240"/>
        </w:tabs>
        <w:rPr>
          <w:b/>
        </w:rPr>
        <w:sectPr w:rsidR="00FB52D4">
          <w:headerReference w:type="default" r:id="rId37"/>
          <w:pgSz w:w="11906" w:h="16838"/>
          <w:pgMar w:top="1440" w:right="1440" w:bottom="1440" w:left="1440" w:header="708" w:footer="708" w:gutter="0"/>
          <w:cols w:space="708"/>
          <w:docGrid w:linePitch="360"/>
        </w:sectPr>
      </w:pPr>
    </w:p>
    <w:p w:rsidR="008F38FD" w:rsidRDefault="008F38FD" w:rsidP="00544414">
      <w:pPr>
        <w:pStyle w:val="VCAAHeading1"/>
      </w:pPr>
      <w:bookmarkStart w:id="7" w:name="_Toc507061917"/>
      <w:r>
        <w:t>Instructions</w:t>
      </w:r>
      <w:bookmarkEnd w:id="7"/>
    </w:p>
    <w:p w:rsidR="008F38FD" w:rsidRDefault="00544414">
      <w:r>
        <w:t>As part of our</w:t>
      </w:r>
      <w:r w:rsidR="008F38FD">
        <w:t xml:space="preserve"> Inquiry Unit this term, ‘One land, many families’, we will be exploring the concept of a family, culture and traditions. We encourage students to find out more about their family history as they will be sharing their stories with each other. We have three activities to do:</w:t>
      </w:r>
    </w:p>
    <w:p w:rsidR="00544414" w:rsidRPr="00544414" w:rsidRDefault="008F38FD" w:rsidP="008F38FD">
      <w:pPr>
        <w:pStyle w:val="ListParagraph"/>
        <w:numPr>
          <w:ilvl w:val="0"/>
          <w:numId w:val="24"/>
        </w:numPr>
        <w:rPr>
          <w:rFonts w:ascii="Arial" w:hAnsi="Arial" w:cs="Arial"/>
          <w:b/>
          <w:color w:val="000000" w:themeColor="text1"/>
          <w:sz w:val="40"/>
          <w:szCs w:val="40"/>
        </w:rPr>
      </w:pPr>
      <w:r>
        <w:t xml:space="preserve">Students are invited to bring in a photograph. This can show the different members of their family and </w:t>
      </w:r>
      <w:r w:rsidR="00056194">
        <w:t>some of the things they do together, such a birthday celebrations.</w:t>
      </w:r>
    </w:p>
    <w:p w:rsidR="00544414" w:rsidRPr="00544414" w:rsidRDefault="00544414" w:rsidP="008F38FD">
      <w:pPr>
        <w:pStyle w:val="ListParagraph"/>
        <w:numPr>
          <w:ilvl w:val="0"/>
          <w:numId w:val="24"/>
        </w:numPr>
        <w:rPr>
          <w:rFonts w:ascii="Arial" w:hAnsi="Arial" w:cs="Arial"/>
          <w:b/>
          <w:color w:val="000000" w:themeColor="text1"/>
          <w:sz w:val="40"/>
          <w:szCs w:val="40"/>
        </w:rPr>
      </w:pPr>
      <w:r>
        <w:t>We encourage students to bring along a small object or photograph that is treasured by their family (or a copy). For example, this could be a medal, an old toy, an artwork, a piece of jewellery, a decorative object.</w:t>
      </w:r>
    </w:p>
    <w:p w:rsidR="00544414" w:rsidRPr="00544414" w:rsidRDefault="00544414" w:rsidP="008F38FD">
      <w:pPr>
        <w:pStyle w:val="ListParagraph"/>
        <w:numPr>
          <w:ilvl w:val="0"/>
          <w:numId w:val="24"/>
        </w:numPr>
        <w:rPr>
          <w:rFonts w:ascii="Arial" w:hAnsi="Arial" w:cs="Arial"/>
          <w:b/>
          <w:color w:val="000000" w:themeColor="text1"/>
          <w:sz w:val="40"/>
          <w:szCs w:val="40"/>
        </w:rPr>
      </w:pPr>
      <w:r>
        <w:t>Provide students with a template of a family tree. You can write the names of the members of your family, such as cousins, aunts, uncles, grand</w:t>
      </w:r>
      <w:r w:rsidR="0065756F">
        <w:t>parents</w:t>
      </w:r>
      <w:r>
        <w:t xml:space="preserve"> and other relatives. You do not need to fill out all the spaces, or you may wish to add more people by writing their name around the tree.</w:t>
      </w:r>
    </w:p>
    <w:p w:rsidR="00544414" w:rsidRDefault="00544414" w:rsidP="00544414">
      <w:pPr>
        <w:rPr>
          <w:rFonts w:ascii="Arial" w:hAnsi="Arial" w:cs="Arial"/>
          <w:b/>
          <w:color w:val="000000" w:themeColor="text1"/>
          <w:sz w:val="40"/>
          <w:szCs w:val="40"/>
        </w:rPr>
        <w:sectPr w:rsidR="00544414">
          <w:pgSz w:w="11906" w:h="16838"/>
          <w:pgMar w:top="1440" w:right="1440" w:bottom="1440" w:left="1440" w:header="708" w:footer="708" w:gutter="0"/>
          <w:cols w:space="708"/>
          <w:docGrid w:linePitch="360"/>
        </w:sectPr>
      </w:pPr>
    </w:p>
    <w:p w:rsidR="0065756F" w:rsidRDefault="00544414" w:rsidP="0065756F">
      <w:pPr>
        <w:pStyle w:val="VCAAHeading1"/>
        <w:rPr>
          <w:noProof/>
          <w:lang w:val="en-AU" w:eastAsia="en-AU"/>
        </w:rPr>
      </w:pPr>
      <w:bookmarkStart w:id="8" w:name="_Toc507061918"/>
      <w:r>
        <w:rPr>
          <w:noProof/>
          <w:lang w:val="en-AU" w:eastAsia="en-AU"/>
        </w:rPr>
        <w:t>Template: Family tree</w:t>
      </w:r>
    </w:p>
    <w:p w:rsidR="00544414" w:rsidRDefault="00544414" w:rsidP="0065756F">
      <w:pPr>
        <w:pStyle w:val="VCAAHeading1"/>
        <w:jc w:val="center"/>
        <w:sectPr w:rsidR="00544414" w:rsidSect="002F7BB0">
          <w:pgSz w:w="16838" w:h="11906" w:orient="landscape"/>
          <w:pgMar w:top="1440" w:right="1440" w:bottom="1440" w:left="1440" w:header="708" w:footer="708" w:gutter="0"/>
          <w:cols w:space="708"/>
          <w:docGrid w:linePitch="360"/>
        </w:sectPr>
      </w:pPr>
      <w:r>
        <w:rPr>
          <w:noProof/>
          <w:lang w:val="en-AU" w:eastAsia="en-AU"/>
        </w:rPr>
        <w:drawing>
          <wp:inline distT="0" distB="0" distL="0" distR="0" wp14:anchorId="6BEBE27D" wp14:editId="535CC2A8">
            <wp:extent cx="7781985" cy="5040000"/>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781985" cy="5040000"/>
                    </a:xfrm>
                    <a:prstGeom prst="rect">
                      <a:avLst/>
                    </a:prstGeom>
                    <a:ln w="3175">
                      <a:noFill/>
                    </a:ln>
                  </pic:spPr>
                </pic:pic>
              </a:graphicData>
            </a:graphic>
          </wp:inline>
        </w:drawing>
      </w:r>
      <w:bookmarkEnd w:id="8"/>
    </w:p>
    <w:p w:rsidR="00FB52D4" w:rsidRDefault="00F627F0" w:rsidP="00FB52D4">
      <w:pPr>
        <w:pStyle w:val="VCAAHeading1"/>
      </w:pPr>
      <w:bookmarkStart w:id="9" w:name="_Toc507061919"/>
      <w:r>
        <w:t>Student work sample</w:t>
      </w:r>
      <w:bookmarkEnd w:id="9"/>
      <w:r w:rsidR="00FB52D4">
        <w:t xml:space="preserve"> </w:t>
      </w:r>
    </w:p>
    <w:p w:rsidR="0065756F" w:rsidRPr="0065756F" w:rsidRDefault="0065756F" w:rsidP="0065756F">
      <w:pPr>
        <w:pStyle w:val="VCAAbody"/>
      </w:pPr>
    </w:p>
    <w:p w:rsidR="0065756F" w:rsidRDefault="00F627F0" w:rsidP="0065756F">
      <w:pPr>
        <w:jc w:val="center"/>
        <w:rPr>
          <w:i/>
          <w:color w:val="1F497D" w:themeColor="text2"/>
        </w:rPr>
      </w:pPr>
      <w:r>
        <w:rPr>
          <w:noProof/>
          <w:lang w:val="en-AU" w:eastAsia="en-AU"/>
        </w:rPr>
        <w:drawing>
          <wp:inline distT="0" distB="0" distL="0" distR="0" wp14:anchorId="28A47A6E" wp14:editId="48F987CE">
            <wp:extent cx="4019550" cy="5391150"/>
            <wp:effectExtent l="95250" t="76200" r="11430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19550" cy="5391150"/>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52D4" w:rsidRPr="00FB52D4" w:rsidRDefault="00F627F0" w:rsidP="0065756F">
      <w:r>
        <w:br/>
      </w:r>
      <w:r>
        <w:rPr>
          <w:i/>
          <w:color w:val="1F497D" w:themeColor="text2"/>
        </w:rPr>
        <w:t>Annotation: This student is able to identify their location of birth and the birthplace of their grand</w:t>
      </w:r>
      <w:r w:rsidR="0065756F">
        <w:rPr>
          <w:i/>
          <w:color w:val="1F497D" w:themeColor="text2"/>
        </w:rPr>
        <w:t>parents/parents/</w:t>
      </w:r>
      <w:proofErr w:type="spellStart"/>
      <w:r w:rsidR="0065756F">
        <w:rPr>
          <w:i/>
          <w:color w:val="1F497D" w:themeColor="text2"/>
        </w:rPr>
        <w:t>carers</w:t>
      </w:r>
      <w:proofErr w:type="spellEnd"/>
      <w:r>
        <w:rPr>
          <w:i/>
          <w:color w:val="1F497D" w:themeColor="text2"/>
        </w:rPr>
        <w:t>. They are able to identify their cultural background and to distinguish this from their nationality.</w:t>
      </w:r>
    </w:p>
    <w:sectPr w:rsidR="00FB52D4" w:rsidRPr="00FB52D4" w:rsidSect="00F627F0">
      <w:pgSz w:w="11907" w:h="16840" w:code="9"/>
      <w:pgMar w:top="1440" w:right="1440" w:bottom="1440" w:left="1440" w:header="56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194" w:rsidRDefault="00056194" w:rsidP="00304EA1">
      <w:pPr>
        <w:spacing w:after="0" w:line="240" w:lineRule="auto"/>
      </w:pPr>
      <w:r>
        <w:separator/>
      </w:r>
    </w:p>
  </w:endnote>
  <w:endnote w:type="continuationSeparator" w:id="0">
    <w:p w:rsidR="00056194" w:rsidRDefault="0005619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Pr="00243F0D" w:rsidRDefault="00056194" w:rsidP="00510649">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A81C81">
      <w:rPr>
        <w:noProof/>
      </w:rPr>
      <w:t>15</w:t>
    </w:r>
    <w:r w:rsidRPr="00B4195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Default="00056194" w:rsidP="00D652E8">
    <w:pPr>
      <w:pStyle w:val="Footer"/>
      <w:tabs>
        <w:tab w:val="clear" w:pos="9026"/>
        <w:tab w:val="left" w:pos="567"/>
        <w:tab w:val="right" w:pos="11340"/>
      </w:tabs>
      <w:jc w:val="center"/>
    </w:pPr>
    <w:r>
      <w:rPr>
        <w:noProof/>
        <w:lang w:val="en-AU" w:eastAsia="en-AU"/>
      </w:rPr>
      <w:drawing>
        <wp:inline distT="0" distB="0" distL="0" distR="0" wp14:anchorId="2D3FFBEB" wp14:editId="0AB03AD2">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Pr="00510649" w:rsidRDefault="00056194" w:rsidP="00510649">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A81C81">
      <w:rPr>
        <w:noProof/>
      </w:rPr>
      <w:t>16</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194" w:rsidRDefault="00056194" w:rsidP="00304EA1">
      <w:pPr>
        <w:spacing w:after="0" w:line="240" w:lineRule="auto"/>
      </w:pPr>
      <w:r>
        <w:separator/>
      </w:r>
    </w:p>
  </w:footnote>
  <w:footnote w:type="continuationSeparator" w:id="0">
    <w:p w:rsidR="00056194" w:rsidRDefault="00056194"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Pr="00D86DE4" w:rsidRDefault="00056194"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Content>
        <w:r>
          <w:rPr>
            <w:color w:val="999999" w:themeColor="accent2"/>
            <w:lang w:val="en-AU"/>
          </w:rPr>
          <w:t>Intercultural Capability: Prep year unit plan</w:t>
        </w:r>
      </w:sdtContent>
    </w:sdt>
    <w:r>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Default="00056194" w:rsidP="00D652E8">
    <w:pPr>
      <w:pStyle w:val="Header"/>
      <w:tabs>
        <w:tab w:val="left" w:pos="567"/>
      </w:tabs>
      <w:jc w:val="center"/>
    </w:pPr>
    <w:r>
      <w:rPr>
        <w:noProof/>
        <w:lang w:val="en-AU" w:eastAsia="en-AU"/>
      </w:rPr>
      <w:drawing>
        <wp:inline distT="0" distB="0" distL="0" distR="0" wp14:anchorId="188A7D89" wp14:editId="13FEB3AF">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Default="000561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Default="000561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419481321"/>
      <w:dataBinding w:prefixMappings="xmlns:ns0='http://purl.org/dc/elements/1.1/' xmlns:ns1='http://schemas.openxmlformats.org/package/2006/metadata/core-properties' " w:xpath="/ns1:coreProperties[1]/ns0:title[1]" w:storeItemID="{6C3C8BC8-F283-45AE-878A-BAB7291924A1}"/>
      <w:text/>
    </w:sdtPr>
    <w:sdtContent>
      <w:p w:rsidR="00056194" w:rsidRPr="00A77F1C" w:rsidRDefault="00056194" w:rsidP="00A77F1C">
        <w:pPr>
          <w:pStyle w:val="VCAAcaptionsandfootnotes"/>
          <w:rPr>
            <w:color w:val="999999" w:themeColor="accent2"/>
          </w:rPr>
        </w:pPr>
        <w:r>
          <w:rPr>
            <w:color w:val="999999" w:themeColor="accent2"/>
            <w:lang w:val="en-AU"/>
          </w:rPr>
          <w:t>Intercultural Capability: Prep year unit plan</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194" w:rsidRDefault="00056194">
    <w:pPr>
      <w:pStyle w:val="Header"/>
    </w:pPr>
    <w:r>
      <w:t xml:space="preserve">One land: Many families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768"/>
    <w:multiLevelType w:val="hybridMultilevel"/>
    <w:tmpl w:val="416C5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CAE24B1"/>
    <w:multiLevelType w:val="hybridMultilevel"/>
    <w:tmpl w:val="85C09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A92C2E"/>
    <w:multiLevelType w:val="hybridMultilevel"/>
    <w:tmpl w:val="3F7C0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5F5B71"/>
    <w:multiLevelType w:val="hybridMultilevel"/>
    <w:tmpl w:val="83B68564"/>
    <w:lvl w:ilvl="0" w:tplc="0C09000F">
      <w:start w:val="1"/>
      <w:numFmt w:val="decimal"/>
      <w:lvlText w:val="%1."/>
      <w:lvlJc w:val="left"/>
      <w:pPr>
        <w:ind w:left="3240" w:hanging="360"/>
      </w:p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5">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B266BC"/>
    <w:multiLevelType w:val="hybridMultilevel"/>
    <w:tmpl w:val="1B76CB66"/>
    <w:lvl w:ilvl="0" w:tplc="861A333C">
      <w:start w:val="1"/>
      <w:numFmt w:val="bullet"/>
      <w:lvlText w:val=""/>
      <w:lvlJc w:val="left"/>
      <w:pPr>
        <w:ind w:left="600" w:hanging="360"/>
      </w:pPr>
      <w:rPr>
        <w:rFonts w:ascii="Symbol" w:hAnsi="Symbol" w:hint="default"/>
        <w:color w:val="auto"/>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8">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3218D5"/>
    <w:multiLevelType w:val="hybridMultilevel"/>
    <w:tmpl w:val="D356161C"/>
    <w:lvl w:ilvl="0" w:tplc="861A333C">
      <w:start w:val="1"/>
      <w:numFmt w:val="bullet"/>
      <w:lvlText w:val=""/>
      <w:lvlJc w:val="left"/>
      <w:pPr>
        <w:ind w:left="765" w:hanging="360"/>
      </w:pPr>
      <w:rPr>
        <w:rFonts w:ascii="Symbol" w:hAnsi="Symbol" w:hint="default"/>
        <w:color w:val="auto"/>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nsid w:val="2D71736E"/>
    <w:multiLevelType w:val="hybridMultilevel"/>
    <w:tmpl w:val="0592122C"/>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1">
    <w:nsid w:val="31122FFF"/>
    <w:multiLevelType w:val="hybridMultilevel"/>
    <w:tmpl w:val="0E8EC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905439"/>
    <w:multiLevelType w:val="hybridMultilevel"/>
    <w:tmpl w:val="A51C9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7062E69"/>
    <w:multiLevelType w:val="hybridMultilevel"/>
    <w:tmpl w:val="40880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nsid w:val="4258661C"/>
    <w:multiLevelType w:val="hybridMultilevel"/>
    <w:tmpl w:val="305CB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86C0D41"/>
    <w:multiLevelType w:val="hybridMultilevel"/>
    <w:tmpl w:val="D9947F1C"/>
    <w:lvl w:ilvl="0" w:tplc="F88A5DB2">
      <w:start w:val="1"/>
      <w:numFmt w:val="decimal"/>
      <w:lvlText w:val="%1."/>
      <w:lvlJc w:val="left"/>
      <w:pPr>
        <w:ind w:left="720" w:hanging="360"/>
      </w:pPr>
      <w:rPr>
        <w:rFonts w:asciiTheme="minorHAnsi" w:hAnsiTheme="minorHAnsi"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C824DD2"/>
    <w:multiLevelType w:val="hybridMultilevel"/>
    <w:tmpl w:val="4D147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5B064D50"/>
    <w:multiLevelType w:val="hybridMultilevel"/>
    <w:tmpl w:val="8F96E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2">
    <w:nsid w:val="65F93BF3"/>
    <w:multiLevelType w:val="hybridMultilevel"/>
    <w:tmpl w:val="1EF63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6743AF8"/>
    <w:multiLevelType w:val="hybridMultilevel"/>
    <w:tmpl w:val="F3C8C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6BE4AD2"/>
    <w:multiLevelType w:val="hybridMultilevel"/>
    <w:tmpl w:val="3DCC2B96"/>
    <w:lvl w:ilvl="0" w:tplc="861A33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E967BA"/>
    <w:multiLevelType w:val="hybridMultilevel"/>
    <w:tmpl w:val="3B102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37E69CB"/>
    <w:multiLevelType w:val="hybridMultilevel"/>
    <w:tmpl w:val="CCF4299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27">
    <w:nsid w:val="753245FB"/>
    <w:multiLevelType w:val="hybridMultilevel"/>
    <w:tmpl w:val="4B6ABAE0"/>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28">
    <w:nsid w:val="75481389"/>
    <w:multiLevelType w:val="hybridMultilevel"/>
    <w:tmpl w:val="5FBE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E53471"/>
    <w:multiLevelType w:val="hybridMultilevel"/>
    <w:tmpl w:val="0284D874"/>
    <w:lvl w:ilvl="0" w:tplc="861A333C">
      <w:start w:val="1"/>
      <w:numFmt w:val="bullet"/>
      <w:lvlText w:val=""/>
      <w:lvlJc w:val="left"/>
      <w:pPr>
        <w:ind w:left="600" w:hanging="360"/>
      </w:pPr>
      <w:rPr>
        <w:rFonts w:ascii="Symbol" w:hAnsi="Symbol" w:hint="default"/>
        <w:color w:val="auto"/>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30">
    <w:nsid w:val="79F751D9"/>
    <w:multiLevelType w:val="hybridMultilevel"/>
    <w:tmpl w:val="754A04D0"/>
    <w:lvl w:ilvl="0" w:tplc="861A333C">
      <w:start w:val="1"/>
      <w:numFmt w:val="bullet"/>
      <w:lvlText w:val=""/>
      <w:lvlJc w:val="left"/>
      <w:pPr>
        <w:ind w:left="600" w:hanging="360"/>
      </w:pPr>
      <w:rPr>
        <w:rFonts w:ascii="Symbol" w:hAnsi="Symbol" w:hint="default"/>
        <w:color w:val="auto"/>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num w:numId="1">
    <w:abstractNumId w:val="21"/>
  </w:num>
  <w:num w:numId="2">
    <w:abstractNumId w:val="18"/>
  </w:num>
  <w:num w:numId="3">
    <w:abstractNumId w:val="14"/>
  </w:num>
  <w:num w:numId="4">
    <w:abstractNumId w:val="5"/>
  </w:num>
  <w:num w:numId="5">
    <w:abstractNumId w:val="20"/>
  </w:num>
  <w:num w:numId="6">
    <w:abstractNumId w:val="6"/>
  </w:num>
  <w:num w:numId="7">
    <w:abstractNumId w:val="2"/>
  </w:num>
  <w:num w:numId="8">
    <w:abstractNumId w:val="8"/>
  </w:num>
  <w:num w:numId="9">
    <w:abstractNumId w:val="1"/>
  </w:num>
  <w:num w:numId="10">
    <w:abstractNumId w:val="3"/>
  </w:num>
  <w:num w:numId="11">
    <w:abstractNumId w:val="26"/>
  </w:num>
  <w:num w:numId="12">
    <w:abstractNumId w:val="27"/>
  </w:num>
  <w:num w:numId="13">
    <w:abstractNumId w:val="10"/>
  </w:num>
  <w:num w:numId="14">
    <w:abstractNumId w:val="28"/>
  </w:num>
  <w:num w:numId="15">
    <w:abstractNumId w:val="13"/>
  </w:num>
  <w:num w:numId="16">
    <w:abstractNumId w:val="11"/>
  </w:num>
  <w:num w:numId="17">
    <w:abstractNumId w:val="7"/>
  </w:num>
  <w:num w:numId="18">
    <w:abstractNumId w:val="29"/>
  </w:num>
  <w:num w:numId="19">
    <w:abstractNumId w:val="24"/>
  </w:num>
  <w:num w:numId="20">
    <w:abstractNumId w:val="9"/>
  </w:num>
  <w:num w:numId="21">
    <w:abstractNumId w:val="30"/>
  </w:num>
  <w:num w:numId="22">
    <w:abstractNumId w:val="22"/>
  </w:num>
  <w:num w:numId="23">
    <w:abstractNumId w:val="4"/>
  </w:num>
  <w:num w:numId="24">
    <w:abstractNumId w:val="16"/>
  </w:num>
  <w:num w:numId="25">
    <w:abstractNumId w:val="12"/>
  </w:num>
  <w:num w:numId="26">
    <w:abstractNumId w:val="0"/>
  </w:num>
  <w:num w:numId="27">
    <w:abstractNumId w:val="19"/>
  </w:num>
  <w:num w:numId="28">
    <w:abstractNumId w:val="23"/>
  </w:num>
  <w:num w:numId="29">
    <w:abstractNumId w:val="25"/>
  </w:num>
  <w:num w:numId="30">
    <w:abstractNumId w:val="1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2758"/>
    <w:rsid w:val="00002D86"/>
    <w:rsid w:val="0003575C"/>
    <w:rsid w:val="00056194"/>
    <w:rsid w:val="0005780E"/>
    <w:rsid w:val="000627E9"/>
    <w:rsid w:val="000800BF"/>
    <w:rsid w:val="000862FB"/>
    <w:rsid w:val="000A71F7"/>
    <w:rsid w:val="000B4089"/>
    <w:rsid w:val="000F09E4"/>
    <w:rsid w:val="000F16FD"/>
    <w:rsid w:val="000F1D5C"/>
    <w:rsid w:val="000F3A47"/>
    <w:rsid w:val="0012390E"/>
    <w:rsid w:val="001363D1"/>
    <w:rsid w:val="00163FEA"/>
    <w:rsid w:val="00167DF0"/>
    <w:rsid w:val="001807AA"/>
    <w:rsid w:val="00182B7F"/>
    <w:rsid w:val="001D3059"/>
    <w:rsid w:val="00205431"/>
    <w:rsid w:val="002214BA"/>
    <w:rsid w:val="002279BA"/>
    <w:rsid w:val="002329F3"/>
    <w:rsid w:val="00243F0D"/>
    <w:rsid w:val="00244B0A"/>
    <w:rsid w:val="002647BB"/>
    <w:rsid w:val="002754C1"/>
    <w:rsid w:val="00277F02"/>
    <w:rsid w:val="002841C8"/>
    <w:rsid w:val="0028516B"/>
    <w:rsid w:val="00291C6C"/>
    <w:rsid w:val="002B1E9E"/>
    <w:rsid w:val="002C6F90"/>
    <w:rsid w:val="002F27EC"/>
    <w:rsid w:val="002F7BB0"/>
    <w:rsid w:val="00302FB8"/>
    <w:rsid w:val="00304EA1"/>
    <w:rsid w:val="00314D81"/>
    <w:rsid w:val="0031607E"/>
    <w:rsid w:val="00322FC6"/>
    <w:rsid w:val="00347E40"/>
    <w:rsid w:val="00391986"/>
    <w:rsid w:val="003D57A7"/>
    <w:rsid w:val="00412F60"/>
    <w:rsid w:val="00417AA3"/>
    <w:rsid w:val="00440B32"/>
    <w:rsid w:val="00444619"/>
    <w:rsid w:val="0046078D"/>
    <w:rsid w:val="0046264B"/>
    <w:rsid w:val="00490726"/>
    <w:rsid w:val="004A2ED8"/>
    <w:rsid w:val="004B0FF4"/>
    <w:rsid w:val="004C205B"/>
    <w:rsid w:val="004C70EF"/>
    <w:rsid w:val="004E1132"/>
    <w:rsid w:val="004E17C4"/>
    <w:rsid w:val="004F01A5"/>
    <w:rsid w:val="004F5BDA"/>
    <w:rsid w:val="00503CBE"/>
    <w:rsid w:val="00510649"/>
    <w:rsid w:val="0051631E"/>
    <w:rsid w:val="00517278"/>
    <w:rsid w:val="00517DAC"/>
    <w:rsid w:val="00531440"/>
    <w:rsid w:val="00542659"/>
    <w:rsid w:val="00544414"/>
    <w:rsid w:val="00566029"/>
    <w:rsid w:val="005923CB"/>
    <w:rsid w:val="005B391B"/>
    <w:rsid w:val="005D3D78"/>
    <w:rsid w:val="005D4C51"/>
    <w:rsid w:val="005E2EF0"/>
    <w:rsid w:val="006123C5"/>
    <w:rsid w:val="00621305"/>
    <w:rsid w:val="0062553D"/>
    <w:rsid w:val="00634764"/>
    <w:rsid w:val="0065756F"/>
    <w:rsid w:val="00665E92"/>
    <w:rsid w:val="00674973"/>
    <w:rsid w:val="00693FFD"/>
    <w:rsid w:val="006A2E04"/>
    <w:rsid w:val="006D20D8"/>
    <w:rsid w:val="006D2159"/>
    <w:rsid w:val="006D764C"/>
    <w:rsid w:val="006F5551"/>
    <w:rsid w:val="006F787C"/>
    <w:rsid w:val="00702636"/>
    <w:rsid w:val="00714643"/>
    <w:rsid w:val="0071657E"/>
    <w:rsid w:val="00724507"/>
    <w:rsid w:val="00773E6C"/>
    <w:rsid w:val="007D4FB6"/>
    <w:rsid w:val="007E1ED2"/>
    <w:rsid w:val="008038E3"/>
    <w:rsid w:val="00813C37"/>
    <w:rsid w:val="008154B5"/>
    <w:rsid w:val="00823962"/>
    <w:rsid w:val="008375FE"/>
    <w:rsid w:val="00850219"/>
    <w:rsid w:val="00852719"/>
    <w:rsid w:val="00853A48"/>
    <w:rsid w:val="00860115"/>
    <w:rsid w:val="008715F5"/>
    <w:rsid w:val="00882353"/>
    <w:rsid w:val="0088783C"/>
    <w:rsid w:val="008955EB"/>
    <w:rsid w:val="0089628D"/>
    <w:rsid w:val="008F38FD"/>
    <w:rsid w:val="0092268E"/>
    <w:rsid w:val="009370BC"/>
    <w:rsid w:val="00937897"/>
    <w:rsid w:val="009405B0"/>
    <w:rsid w:val="0096074C"/>
    <w:rsid w:val="009618FD"/>
    <w:rsid w:val="009867C4"/>
    <w:rsid w:val="0098739B"/>
    <w:rsid w:val="00991B93"/>
    <w:rsid w:val="009958C0"/>
    <w:rsid w:val="009C1C16"/>
    <w:rsid w:val="009C57E3"/>
    <w:rsid w:val="009D7EF2"/>
    <w:rsid w:val="00A17661"/>
    <w:rsid w:val="00A24B2D"/>
    <w:rsid w:val="00A40966"/>
    <w:rsid w:val="00A45BDC"/>
    <w:rsid w:val="00A5644C"/>
    <w:rsid w:val="00A77F1C"/>
    <w:rsid w:val="00A81C81"/>
    <w:rsid w:val="00A921E0"/>
    <w:rsid w:val="00AB2543"/>
    <w:rsid w:val="00AB3DA9"/>
    <w:rsid w:val="00AF1B9E"/>
    <w:rsid w:val="00AF4B2C"/>
    <w:rsid w:val="00B0738F"/>
    <w:rsid w:val="00B26601"/>
    <w:rsid w:val="00B275F7"/>
    <w:rsid w:val="00B352A6"/>
    <w:rsid w:val="00B41951"/>
    <w:rsid w:val="00B45199"/>
    <w:rsid w:val="00B45F66"/>
    <w:rsid w:val="00B53229"/>
    <w:rsid w:val="00B62480"/>
    <w:rsid w:val="00B65CD8"/>
    <w:rsid w:val="00B81B70"/>
    <w:rsid w:val="00BB238F"/>
    <w:rsid w:val="00BD0724"/>
    <w:rsid w:val="00BE5521"/>
    <w:rsid w:val="00C07962"/>
    <w:rsid w:val="00C53263"/>
    <w:rsid w:val="00C553EB"/>
    <w:rsid w:val="00C62CDC"/>
    <w:rsid w:val="00C75BC5"/>
    <w:rsid w:val="00C75F1D"/>
    <w:rsid w:val="00C805B2"/>
    <w:rsid w:val="00CC0A56"/>
    <w:rsid w:val="00CC53F9"/>
    <w:rsid w:val="00CD454F"/>
    <w:rsid w:val="00CE4547"/>
    <w:rsid w:val="00D05B26"/>
    <w:rsid w:val="00D1511A"/>
    <w:rsid w:val="00D338E4"/>
    <w:rsid w:val="00D35538"/>
    <w:rsid w:val="00D51947"/>
    <w:rsid w:val="00D532F0"/>
    <w:rsid w:val="00D652E8"/>
    <w:rsid w:val="00D77413"/>
    <w:rsid w:val="00D82759"/>
    <w:rsid w:val="00D86DE4"/>
    <w:rsid w:val="00D91CAB"/>
    <w:rsid w:val="00D941C2"/>
    <w:rsid w:val="00DA503D"/>
    <w:rsid w:val="00DB1C96"/>
    <w:rsid w:val="00DC632A"/>
    <w:rsid w:val="00DD5EE8"/>
    <w:rsid w:val="00DE2DC6"/>
    <w:rsid w:val="00DF4B17"/>
    <w:rsid w:val="00E139C5"/>
    <w:rsid w:val="00E162D2"/>
    <w:rsid w:val="00E23F1D"/>
    <w:rsid w:val="00E36361"/>
    <w:rsid w:val="00E42941"/>
    <w:rsid w:val="00E55AE9"/>
    <w:rsid w:val="00E77C4F"/>
    <w:rsid w:val="00E90A60"/>
    <w:rsid w:val="00EA2CE7"/>
    <w:rsid w:val="00EB1CC2"/>
    <w:rsid w:val="00EB3E4C"/>
    <w:rsid w:val="00ED47BC"/>
    <w:rsid w:val="00F1520E"/>
    <w:rsid w:val="00F337AC"/>
    <w:rsid w:val="00F40D53"/>
    <w:rsid w:val="00F4525C"/>
    <w:rsid w:val="00F464D8"/>
    <w:rsid w:val="00F61B8A"/>
    <w:rsid w:val="00F627F0"/>
    <w:rsid w:val="00F70E0B"/>
    <w:rsid w:val="00F93694"/>
    <w:rsid w:val="00F95799"/>
    <w:rsid w:val="00F973D0"/>
    <w:rsid w:val="00FA080C"/>
    <w:rsid w:val="00FB52D4"/>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FB52D4"/>
    <w:pPr>
      <w:ind w:left="720"/>
      <w:contextualSpacing/>
    </w:pPr>
    <w:rPr>
      <w:lang w:val="en-AU"/>
    </w:rPr>
  </w:style>
  <w:style w:type="character" w:styleId="FollowedHyperlink">
    <w:name w:val="FollowedHyperlink"/>
    <w:basedOn w:val="DefaultParagraphFont"/>
    <w:uiPriority w:val="99"/>
    <w:semiHidden/>
    <w:unhideWhenUsed/>
    <w:rsid w:val="00D05B26"/>
    <w:rPr>
      <w:color w:val="8DB3E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FB52D4"/>
    <w:pPr>
      <w:ind w:left="720"/>
      <w:contextualSpacing/>
    </w:pPr>
    <w:rPr>
      <w:lang w:val="en-AU"/>
    </w:rPr>
  </w:style>
  <w:style w:type="character" w:styleId="FollowedHyperlink">
    <w:name w:val="FollowedHyperlink"/>
    <w:basedOn w:val="DefaultParagraphFont"/>
    <w:uiPriority w:val="99"/>
    <w:semiHidden/>
    <w:unhideWhenUsed/>
    <w:rsid w:val="00D05B26"/>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VCAAFS01/production$/STATIONERY/VCAA%20Microsoft%20Template%20Images/Word%20Template/www.vcaa.vic.edu.au/Pages/aboutus/policies/policy-copyright.aspx" TargetMode="External"/><Relationship Id="rId26" Type="http://schemas.openxmlformats.org/officeDocument/2006/relationships/image" Target="media/image4.jpeg"/><Relationship Id="rId39"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hyperlink" Target="http://fuse.education.vic.gov.au/?87ZFWJ"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hyperlink" Target="http://fuse.education.vic.gov.au/?SearchScope=Al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fuse.education.vic.gov.au/?JK97HG"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fuse.education.vic.gov.au/?T4ZT42" TargetMode="External"/><Relationship Id="rId36" Type="http://schemas.openxmlformats.org/officeDocument/2006/relationships/hyperlink" Target="http://fuse.education.vic.gov.au/?CH9FNY" TargetMode="External"/><Relationship Id="rId10" Type="http://schemas.openxmlformats.org/officeDocument/2006/relationships/footnotes" Target="footnotes.xml"/><Relationship Id="rId19" Type="http://schemas.openxmlformats.org/officeDocument/2006/relationships/hyperlink" Target="file://VCAAFS01/production$/STATIONERY/VCAA%20Microsoft%20Template%20Images/Word%20Template/www.vcaa.vic.edu.au" TargetMode="External"/><Relationship Id="rId31" Type="http://schemas.openxmlformats.org/officeDocument/2006/relationships/hyperlink" Target="http://fuse.education.vic.gov.au/?2RSLJ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fuse.education.vic.gov.au/?9TSS8H" TargetMode="External"/><Relationship Id="rId30" Type="http://schemas.openxmlformats.org/officeDocument/2006/relationships/hyperlink" Target="http://fuse.education.vic.gov.au/?7C77ZC" TargetMode="External"/><Relationship Id="rId35" Type="http://schemas.openxmlformats.org/officeDocument/2006/relationships/hyperlink" Target="http://fuse.education.vic.gov.au/?SG7BFY"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yperlink" Target="http://curriculumplanning.vcaa.vic.edu.au/" TargetMode="External"/><Relationship Id="rId33" Type="http://schemas.openxmlformats.org/officeDocument/2006/relationships/hyperlink" Target="http://fuse.education.vic.gov.au/?847FQH" TargetMode="External"/><Relationship Id="rId3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050E52-3033-4DE5-B8F1-445E0C7CF122}"/>
</file>

<file path=customXml/itemProps2.xml><?xml version="1.0" encoding="utf-8"?>
<ds:datastoreItem xmlns:ds="http://schemas.openxmlformats.org/officeDocument/2006/customXml" ds:itemID="{7B3E14AF-E189-4377-8674-A9299CE3002D}"/>
</file>

<file path=customXml/itemProps3.xml><?xml version="1.0" encoding="utf-8"?>
<ds:datastoreItem xmlns:ds="http://schemas.openxmlformats.org/officeDocument/2006/customXml" ds:itemID="{AFD0424E-9741-46B3-B57C-C60822A25211}"/>
</file>

<file path=customXml/itemProps4.xml><?xml version="1.0" encoding="utf-8"?>
<ds:datastoreItem xmlns:ds="http://schemas.openxmlformats.org/officeDocument/2006/customXml" ds:itemID="{6D66AB94-106C-4A3F-A6CF-E5365A606281}"/>
</file>

<file path=docProps/app.xml><?xml version="1.0" encoding="utf-8"?>
<Properties xmlns="http://schemas.openxmlformats.org/officeDocument/2006/extended-properties" xmlns:vt="http://schemas.openxmlformats.org/officeDocument/2006/docPropsVTypes">
  <Template>VCAAA4portraitCover.dotx</Template>
  <TotalTime>171</TotalTime>
  <Pages>16</Pages>
  <Words>3154</Words>
  <Characters>17983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Intercultural Capability: Prep year unit plan</vt:lpstr>
    </vt:vector>
  </TitlesOfParts>
  <Company>Victorian Curriculum and Assessment Authority</Company>
  <LinksUpToDate>false</LinksUpToDate>
  <CharactersWithSpaces>21095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Prep year unit plan</dc:title>
  <dc:creator>VCAA</dc:creator>
  <cp:keywords>Intercultural Capability, Prep, Unit plan</cp:keywords>
  <dc:description>About this template</dc:description>
  <cp:lastModifiedBy>Fisher, Peter P</cp:lastModifiedBy>
  <cp:revision>18</cp:revision>
  <cp:lastPrinted>2018-02-28T05:26:00Z</cp:lastPrinted>
  <dcterms:created xsi:type="dcterms:W3CDTF">2018-02-07T04:20:00Z</dcterms:created>
  <dcterms:modified xsi:type="dcterms:W3CDTF">2018-03-01T00:13:00Z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